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3F2F8" w14:textId="77777777" w:rsidR="000C1197" w:rsidRPr="000C1197" w:rsidRDefault="000C1197" w:rsidP="000C1197">
      <w:pPr>
        <w:jc w:val="left"/>
      </w:pPr>
      <w:r w:rsidRPr="000C1197">
        <w:t>В отделения связи АО «Почта России»</w:t>
      </w:r>
      <w:r w:rsidRPr="000C1197">
        <w:br/>
        <w:t>и иным почтовым операторам</w:t>
      </w:r>
      <w:r w:rsidRPr="000C1197">
        <w:br/>
      </w:r>
      <w:r w:rsidRPr="000C1197">
        <w:br/>
      </w:r>
      <w:r w:rsidRPr="000C1197">
        <w:rPr>
          <w:b/>
          <w:bCs/>
        </w:rPr>
        <w:t>Доверитель:</w:t>
      </w:r>
      <w:r w:rsidRPr="000C1197">
        <w:t xml:space="preserve"> Общество с ограниченной ответственностью [Наименование]</w:t>
      </w:r>
      <w:r w:rsidRPr="000C1197">
        <w:br/>
        <w:t>ОГРН: [Номер], ИНН: [Номер]</w:t>
      </w:r>
      <w:r w:rsidRPr="000C1197">
        <w:br/>
        <w:t>Адрес: [Юридический адрес]</w:t>
      </w:r>
      <w:r w:rsidRPr="000C1197">
        <w:br/>
        <w:t>Телефон: [Контактный номер]</w:t>
      </w:r>
      <w:r w:rsidRPr="000C1197">
        <w:br/>
      </w:r>
      <w:r w:rsidRPr="000C1197">
        <w:br/>
      </w:r>
      <w:r w:rsidRPr="000C1197">
        <w:rPr>
          <w:b/>
          <w:bCs/>
        </w:rPr>
        <w:t>Представитель:</w:t>
      </w:r>
      <w:r w:rsidRPr="000C1197">
        <w:t xml:space="preserve"> [ФИО полностью]</w:t>
      </w:r>
      <w:r w:rsidRPr="000C1197">
        <w:br/>
        <w:t>Паспорт: [серия, номер], выдан [кем и когда]</w:t>
      </w:r>
      <w:r w:rsidRPr="000C1197">
        <w:br/>
        <w:t>Адрес регистрации: [Адрес]</w:t>
      </w:r>
    </w:p>
    <w:p w14:paraId="2BACD043" w14:textId="77777777" w:rsidR="000C1197" w:rsidRPr="000C1197" w:rsidRDefault="000C1197" w:rsidP="000C1197">
      <w:pPr>
        <w:rPr>
          <w:b/>
          <w:bCs/>
        </w:rPr>
      </w:pPr>
      <w:r w:rsidRPr="000C1197">
        <w:rPr>
          <w:b/>
          <w:bCs/>
        </w:rPr>
        <w:t>ДОВЕРЕННОСТЬ № __</w:t>
      </w:r>
    </w:p>
    <w:p w14:paraId="1FBE6EB6" w14:textId="77777777" w:rsidR="000C1197" w:rsidRPr="000C1197" w:rsidRDefault="000C1197" w:rsidP="000C1197">
      <w:r w:rsidRPr="000C1197">
        <w:t>Город [Наименование], «__» ________ 20__ г.</w:t>
      </w:r>
    </w:p>
    <w:p w14:paraId="67AA03D2" w14:textId="77777777" w:rsidR="000C1197" w:rsidRPr="000C1197" w:rsidRDefault="000C1197" w:rsidP="000C1197">
      <w:r w:rsidRPr="000C1197">
        <w:t>Общество с ограниченной ответственностью [Наименование] в лице Генерального директора [ФИО], действующего на основании Устава, настоящей доверенностью уполномочивает [ФИО представителя], паспорт [серия, номер, дата выдачи], совершать от имени и в интересах Общества следующие действия во всех отделениях почтовой связи:</w:t>
      </w:r>
    </w:p>
    <w:p w14:paraId="006188FA" w14:textId="77777777" w:rsidR="000C1197" w:rsidRPr="000C1197" w:rsidRDefault="000C1197" w:rsidP="000C1197">
      <w:pPr>
        <w:rPr>
          <w:b/>
          <w:bCs/>
        </w:rPr>
      </w:pPr>
      <w:r w:rsidRPr="000C1197">
        <w:rPr>
          <w:b/>
          <w:bCs/>
        </w:rPr>
        <w:t>ПРОШУ ПРЕДОСТАВИТЬ ПРАВО:</w:t>
      </w:r>
    </w:p>
    <w:p w14:paraId="38D091B3" w14:textId="77777777" w:rsidR="000C1197" w:rsidRPr="000C1197" w:rsidRDefault="000C1197" w:rsidP="000C1197">
      <w:pPr>
        <w:numPr>
          <w:ilvl w:val="0"/>
          <w:numId w:val="7"/>
        </w:numPr>
      </w:pPr>
      <w:r w:rsidRPr="000C1197">
        <w:t>получать все виды почтовых отправлений (простые, заказные, ценные, в том числе судебную корреспонденцию и письма разряда «Административное»), адресованные ООО [Наименование];</w:t>
      </w:r>
    </w:p>
    <w:p w14:paraId="34724051" w14:textId="77777777" w:rsidR="000C1197" w:rsidRPr="000C1197" w:rsidRDefault="000C1197" w:rsidP="000C1197">
      <w:pPr>
        <w:numPr>
          <w:ilvl w:val="0"/>
          <w:numId w:val="7"/>
        </w:numPr>
      </w:pPr>
      <w:r w:rsidRPr="000C1197">
        <w:t>расписываться в документах, необходимых для получения корреспонденции, включая уведомления о вручении и бланки формы 22;</w:t>
      </w:r>
    </w:p>
    <w:p w14:paraId="1E1A45CF" w14:textId="77777777" w:rsidR="000C1197" w:rsidRPr="000C1197" w:rsidRDefault="000C1197" w:rsidP="000C1197">
      <w:pPr>
        <w:numPr>
          <w:ilvl w:val="0"/>
          <w:numId w:val="7"/>
        </w:numPr>
      </w:pPr>
      <w:r w:rsidRPr="000C1197">
        <w:t>получать почтовые переводы, посылки и бандероли с описью вложения;</w:t>
      </w:r>
    </w:p>
    <w:p w14:paraId="70F4DCA1" w14:textId="77777777" w:rsidR="000C1197" w:rsidRPr="000C1197" w:rsidRDefault="000C1197" w:rsidP="000C1197">
      <w:pPr>
        <w:numPr>
          <w:ilvl w:val="0"/>
          <w:numId w:val="7"/>
        </w:numPr>
      </w:pPr>
      <w:r w:rsidRPr="000C1197">
        <w:t>заявлять претензии по качеству оказания услуг почтовой связи и подписывать соответствующие акты;</w:t>
      </w:r>
    </w:p>
    <w:p w14:paraId="7CC102CC" w14:textId="77777777" w:rsidR="000C1197" w:rsidRPr="000C1197" w:rsidRDefault="000C1197" w:rsidP="000C1197">
      <w:pPr>
        <w:numPr>
          <w:ilvl w:val="0"/>
          <w:numId w:val="7"/>
        </w:numPr>
      </w:pPr>
      <w:r w:rsidRPr="000C1197">
        <w:t>совершать иные действия, непосредственно связанные с выполнением данного поручения.</w:t>
      </w:r>
    </w:p>
    <w:p w14:paraId="1395451F" w14:textId="77777777" w:rsidR="000C1197" w:rsidRPr="000C1197" w:rsidRDefault="000C1197" w:rsidP="000C1197">
      <w:r w:rsidRPr="000C1197">
        <w:t>Доверенность выдана сроком до «__» ________ 20__ г. Полномочия по настоящей доверенности не могут быть переданы третьим лицам.</w:t>
      </w:r>
    </w:p>
    <w:p w14:paraId="60897739" w14:textId="77777777" w:rsidR="000C1197" w:rsidRPr="000C1197" w:rsidRDefault="000C1197" w:rsidP="000C1197">
      <w:pPr>
        <w:rPr>
          <w:b/>
          <w:bCs/>
        </w:rPr>
      </w:pPr>
      <w:r w:rsidRPr="000C1197">
        <w:rPr>
          <w:b/>
          <w:bCs/>
        </w:rPr>
        <w:t>Приложения:</w:t>
      </w:r>
    </w:p>
    <w:p w14:paraId="14AFB20E" w14:textId="77777777" w:rsidR="000C1197" w:rsidRPr="000C1197" w:rsidRDefault="000C1197" w:rsidP="000C1197">
      <w:pPr>
        <w:numPr>
          <w:ilvl w:val="0"/>
          <w:numId w:val="8"/>
        </w:numPr>
      </w:pPr>
      <w:r w:rsidRPr="000C1197">
        <w:t>копия выписки из ЕГРЮЛ на дату выдачи;</w:t>
      </w:r>
    </w:p>
    <w:p w14:paraId="334E8F97" w14:textId="77777777" w:rsidR="000C1197" w:rsidRPr="000C1197" w:rsidRDefault="000C1197" w:rsidP="000C1197">
      <w:pPr>
        <w:numPr>
          <w:ilvl w:val="0"/>
          <w:numId w:val="8"/>
        </w:numPr>
      </w:pPr>
      <w:r w:rsidRPr="000C1197">
        <w:t>копия приказа о назначении генерального директора;</w:t>
      </w:r>
    </w:p>
    <w:p w14:paraId="67E758CA" w14:textId="77777777" w:rsidR="000C1197" w:rsidRPr="000C1197" w:rsidRDefault="000C1197" w:rsidP="000C1197">
      <w:pPr>
        <w:numPr>
          <w:ilvl w:val="0"/>
          <w:numId w:val="8"/>
        </w:numPr>
      </w:pPr>
      <w:r w:rsidRPr="000C1197">
        <w:t>копия документа, подтверждающего полномочия подписанта;</w:t>
      </w:r>
    </w:p>
    <w:p w14:paraId="31461B6B" w14:textId="77777777" w:rsidR="000C1197" w:rsidRPr="000C1197" w:rsidRDefault="000C1197" w:rsidP="000C1197">
      <w:pPr>
        <w:numPr>
          <w:ilvl w:val="0"/>
          <w:numId w:val="8"/>
        </w:numPr>
      </w:pPr>
      <w:r w:rsidRPr="000C1197">
        <w:t>копия паспорта представителя (для ознакомления);</w:t>
      </w:r>
    </w:p>
    <w:p w14:paraId="6996B022" w14:textId="77777777" w:rsidR="000C1197" w:rsidRPr="000C1197" w:rsidRDefault="000C1197" w:rsidP="000C1197">
      <w:pPr>
        <w:numPr>
          <w:ilvl w:val="0"/>
          <w:numId w:val="8"/>
        </w:numPr>
      </w:pPr>
      <w:r w:rsidRPr="000C1197">
        <w:t>образец подписи представителя [Подпись] [ФИО].</w:t>
      </w:r>
    </w:p>
    <w:p w14:paraId="54F00781" w14:textId="77777777" w:rsidR="000C1197" w:rsidRPr="000C1197" w:rsidRDefault="000C1197" w:rsidP="000C1197">
      <w:pPr>
        <w:jc w:val="left"/>
      </w:pPr>
      <w:r w:rsidRPr="000C1197">
        <w:lastRenderedPageBreak/>
        <w:t>«__» ________ 20__ г.</w:t>
      </w:r>
      <w:r w:rsidRPr="000C1197">
        <w:br/>
        <w:t>________________ / [Фамилия И.О.]</w:t>
      </w:r>
    </w:p>
    <w:p w14:paraId="1A660268" w14:textId="77777777" w:rsidR="0083247E" w:rsidRPr="000C1197" w:rsidRDefault="0083247E" w:rsidP="000C1197"/>
    <w:sectPr w:rsidR="0083247E" w:rsidRPr="000C1197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21E42" w14:textId="77777777" w:rsidR="00F5734D" w:rsidRDefault="00F5734D" w:rsidP="00AA1082">
      <w:pPr>
        <w:spacing w:after="0" w:line="240" w:lineRule="auto"/>
      </w:pPr>
      <w:r>
        <w:separator/>
      </w:r>
    </w:p>
  </w:endnote>
  <w:endnote w:type="continuationSeparator" w:id="0">
    <w:p w14:paraId="221A5888" w14:textId="77777777" w:rsidR="00F5734D" w:rsidRDefault="00F5734D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0011C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06F7851D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BA881" w14:textId="77777777" w:rsidR="00F5734D" w:rsidRDefault="00F5734D" w:rsidP="00AA1082">
      <w:pPr>
        <w:spacing w:after="0" w:line="240" w:lineRule="auto"/>
      </w:pPr>
      <w:r>
        <w:separator/>
      </w:r>
    </w:p>
  </w:footnote>
  <w:footnote w:type="continuationSeparator" w:id="0">
    <w:p w14:paraId="26DC7260" w14:textId="77777777" w:rsidR="00F5734D" w:rsidRDefault="00F5734D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0D740302" w14:textId="77777777" w:rsidTr="004F2C3F">
      <w:tc>
        <w:tcPr>
          <w:tcW w:w="988" w:type="dxa"/>
        </w:tcPr>
        <w:p w14:paraId="2C1B9394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F94D7D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4F1E7B24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5F66FFE6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36A41F25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264F"/>
    <w:multiLevelType w:val="multilevel"/>
    <w:tmpl w:val="D91A5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823709"/>
    <w:multiLevelType w:val="multilevel"/>
    <w:tmpl w:val="4772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E1D0E"/>
    <w:multiLevelType w:val="multilevel"/>
    <w:tmpl w:val="9ACC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00C3B"/>
    <w:multiLevelType w:val="multilevel"/>
    <w:tmpl w:val="B4D83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97D01"/>
    <w:multiLevelType w:val="multilevel"/>
    <w:tmpl w:val="D94C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0C1982"/>
    <w:multiLevelType w:val="multilevel"/>
    <w:tmpl w:val="6E261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5"/>
  </w:num>
  <w:num w:numId="2" w16cid:durableId="1452941838">
    <w:abstractNumId w:val="3"/>
  </w:num>
  <w:num w:numId="3" w16cid:durableId="515922123">
    <w:abstractNumId w:val="6"/>
  </w:num>
  <w:num w:numId="4" w16cid:durableId="1193764885">
    <w:abstractNumId w:val="2"/>
  </w:num>
  <w:num w:numId="5" w16cid:durableId="189951390">
    <w:abstractNumId w:val="0"/>
  </w:num>
  <w:num w:numId="6" w16cid:durableId="1854950814">
    <w:abstractNumId w:val="1"/>
  </w:num>
  <w:num w:numId="7" w16cid:durableId="2015721245">
    <w:abstractNumId w:val="4"/>
  </w:num>
  <w:num w:numId="8" w16cid:durableId="20055522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AE"/>
    <w:rsid w:val="00050C30"/>
    <w:rsid w:val="000C1197"/>
    <w:rsid w:val="000C285E"/>
    <w:rsid w:val="000D675F"/>
    <w:rsid w:val="000E186D"/>
    <w:rsid w:val="00124C52"/>
    <w:rsid w:val="00136CBC"/>
    <w:rsid w:val="001C3CAE"/>
    <w:rsid w:val="002246DE"/>
    <w:rsid w:val="00227EAA"/>
    <w:rsid w:val="0029453C"/>
    <w:rsid w:val="00313859"/>
    <w:rsid w:val="003D025F"/>
    <w:rsid w:val="00456FEF"/>
    <w:rsid w:val="00461B7D"/>
    <w:rsid w:val="00472E2F"/>
    <w:rsid w:val="004F2C3F"/>
    <w:rsid w:val="00657808"/>
    <w:rsid w:val="00675063"/>
    <w:rsid w:val="007E1463"/>
    <w:rsid w:val="008057E1"/>
    <w:rsid w:val="0083238E"/>
    <w:rsid w:val="0083247E"/>
    <w:rsid w:val="008D439D"/>
    <w:rsid w:val="00925C4E"/>
    <w:rsid w:val="00A50AB7"/>
    <w:rsid w:val="00A95EF3"/>
    <w:rsid w:val="00A9773E"/>
    <w:rsid w:val="00AA1082"/>
    <w:rsid w:val="00B10717"/>
    <w:rsid w:val="00B66532"/>
    <w:rsid w:val="00B90F31"/>
    <w:rsid w:val="00BC564B"/>
    <w:rsid w:val="00BC6477"/>
    <w:rsid w:val="00BE1BCA"/>
    <w:rsid w:val="00C669A3"/>
    <w:rsid w:val="00CA3E33"/>
    <w:rsid w:val="00D0255E"/>
    <w:rsid w:val="00D139FF"/>
    <w:rsid w:val="00D15699"/>
    <w:rsid w:val="00DC29EF"/>
    <w:rsid w:val="00DF6F94"/>
    <w:rsid w:val="00E11403"/>
    <w:rsid w:val="00E91859"/>
    <w:rsid w:val="00F56DD7"/>
    <w:rsid w:val="00F5734D"/>
    <w:rsid w:val="00F803C9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CBA84"/>
  <w15:chartTrackingRefBased/>
  <w15:docId w15:val="{4B6A2DD1-CE80-40C4-AA2A-96C8ADF6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2026-07-02T19:45:00Z</dcterms:created>
  <dcterms:modified xsi:type="dcterms:W3CDTF">2026-07-02T19:45:00Z</dcterms:modified>
</cp:coreProperties>
</file>