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7ADE7" w14:textId="77777777" w:rsidR="00CA710B" w:rsidRPr="00CA710B" w:rsidRDefault="00CA710B" w:rsidP="00CA710B">
      <w:pPr>
        <w:jc w:val="left"/>
      </w:pPr>
      <w:r w:rsidRPr="00CA710B">
        <w:t>В [Отделение связи, банк, клиентскую службу пенсионного органа или иную организацию]</w:t>
      </w:r>
      <w:r w:rsidRPr="00CA710B">
        <w:br/>
        <w:t>Адрес: [Адрес организации]</w:t>
      </w:r>
      <w:r w:rsidRPr="00CA710B">
        <w:br/>
      </w:r>
      <w:r w:rsidRPr="00CA710B">
        <w:br/>
      </w:r>
      <w:r w:rsidRPr="00CA710B">
        <w:rPr>
          <w:b/>
          <w:bCs/>
        </w:rPr>
        <w:t>Доверитель:</w:t>
      </w:r>
      <w:r w:rsidRPr="00CA710B">
        <w:t xml:space="preserve"> [ФИО пенсионера полностью]</w:t>
      </w:r>
      <w:r w:rsidRPr="00CA710B">
        <w:br/>
        <w:t>Дата рождения: [Дата рождения]</w:t>
      </w:r>
      <w:r w:rsidRPr="00CA710B">
        <w:br/>
        <w:t>Паспорт: [Серия, номер, кем и когда выдан]</w:t>
      </w:r>
      <w:r w:rsidRPr="00CA710B">
        <w:br/>
        <w:t>СНИЛС: [Номер СНИЛС]</w:t>
      </w:r>
      <w:r w:rsidRPr="00CA710B">
        <w:br/>
        <w:t>Адрес регистрации: [Адрес]</w:t>
      </w:r>
      <w:r w:rsidRPr="00CA710B">
        <w:br/>
        <w:t>Телефон: [Номер телефона]</w:t>
      </w:r>
      <w:r w:rsidRPr="00CA710B">
        <w:br/>
      </w:r>
      <w:r w:rsidRPr="00CA710B">
        <w:br/>
      </w:r>
      <w:r w:rsidRPr="00CA710B">
        <w:rPr>
          <w:b/>
          <w:bCs/>
        </w:rPr>
        <w:t>Представитель:</w:t>
      </w:r>
      <w:r w:rsidRPr="00CA710B">
        <w:t xml:space="preserve"> [ФИО представителя полностью]</w:t>
      </w:r>
      <w:r w:rsidRPr="00CA710B">
        <w:br/>
        <w:t>Дата рождения: [Дата рождения]</w:t>
      </w:r>
      <w:r w:rsidRPr="00CA710B">
        <w:br/>
        <w:t>Паспорт: [Серия, номер, кем и когда выдан]</w:t>
      </w:r>
      <w:r w:rsidRPr="00CA710B">
        <w:br/>
        <w:t>Адрес: [Адрес]</w:t>
      </w:r>
    </w:p>
    <w:p w14:paraId="4B1756AD" w14:textId="77777777" w:rsidR="00CA710B" w:rsidRPr="00CA710B" w:rsidRDefault="00CA710B" w:rsidP="00CA710B">
      <w:pPr>
        <w:jc w:val="center"/>
        <w:rPr>
          <w:b/>
          <w:bCs/>
        </w:rPr>
      </w:pPr>
      <w:r w:rsidRPr="00CA710B">
        <w:rPr>
          <w:b/>
          <w:bCs/>
        </w:rPr>
        <w:t>ДОВЕРЕННОСТЬ НА ПОЛУЧЕНИЕ ПЕНСИИ</w:t>
      </w:r>
    </w:p>
    <w:p w14:paraId="596509EE" w14:textId="77777777" w:rsidR="00CA710B" w:rsidRPr="00CA710B" w:rsidRDefault="00CA710B" w:rsidP="00CA710B">
      <w:r w:rsidRPr="00CA710B">
        <w:t>Я, [ФИО доверителя полностью], являюсь получателем пенсии по [старости, инвалидности, случаю потери кормильца, государственному пенсионному обеспечению или иной вид пенсии] и получаю пенсионные выплаты через [указать способ доставки: отделение связи, банк, доставочную организацию] по адресу или реквизитам: [указать адрес доставки или банковские реквизиты, если требуется].</w:t>
      </w:r>
    </w:p>
    <w:p w14:paraId="143ADC8F" w14:textId="77777777" w:rsidR="00CA710B" w:rsidRPr="00CA710B" w:rsidRDefault="00CA710B" w:rsidP="00CA710B">
      <w:r w:rsidRPr="00CA710B">
        <w:t>В связи с [состоянием здоровья, временным проживанием в другом регионе, нахождением на лечении, невозможностью личного обращения или иной причиной] я не имею возможности лично получать пенсионные выплаты, обращаться за разъяснениями по доставке пенсии, подписывать необходимые документы и подавать заявления, связанные с выплатой и доставкой пенсии.</w:t>
      </w:r>
    </w:p>
    <w:p w14:paraId="312C1F69" w14:textId="77777777" w:rsidR="00CA710B" w:rsidRPr="00CA710B" w:rsidRDefault="00CA710B" w:rsidP="00CA710B">
      <w:r w:rsidRPr="00CA710B">
        <w:t>Руководствуясь статьями 185, 185.1, 186, 187 и 188 Гражданского кодекса Российской Федерации, уполномочиваю [ФИО представителя полностью] представлять мои интересы перед [наименование банка, отделения связи, доставочной организации, пенсионного органа], а также перед иными организациями, участвующими в выплате, доставке или подтверждении получения моей пенсии.</w:t>
      </w:r>
    </w:p>
    <w:p w14:paraId="04BDC13C" w14:textId="77777777" w:rsidR="00CA710B" w:rsidRPr="00CA710B" w:rsidRDefault="00CA710B" w:rsidP="00CA710B">
      <w:r w:rsidRPr="00CA710B">
        <w:t>Представителю предоставляются полномочия получать причитающуюся мне пенсию, социальные доплаты к пенсии и иные связанные с пенсионной выплатой суммы за период с "__" ________ 20__ г. по "__" ________ 20__ г. либо в течение срока действия этой доверенности, расписываться за меня в ведомостях, платежных документах, расходных ордерах, заявлениях, журналах учета и иных документах, необходимых для получения денежных средств.</w:t>
      </w:r>
    </w:p>
    <w:p w14:paraId="7EAAD636" w14:textId="77777777" w:rsidR="00CA710B" w:rsidRPr="00CA710B" w:rsidRDefault="00CA710B" w:rsidP="00CA710B">
      <w:r w:rsidRPr="00CA710B">
        <w:t>Представитель вправе подавать от моего имени заявления о доставке пенсии, об уточнении способа получения, о выдаче справок и выписок, получать письменные ответы, справки, уведомления, сведения о назначенной и выплаченной пенсии, представлять мой паспорт, пенсионные документы, СНИЛС, реквизиты счета и иные документы, которые требуются для подтверждения моего права на получение выплаты.</w:t>
      </w:r>
    </w:p>
    <w:p w14:paraId="7AE8D764" w14:textId="77777777" w:rsidR="00CA710B" w:rsidRPr="00CA710B" w:rsidRDefault="00CA710B" w:rsidP="00CA710B">
      <w:r w:rsidRPr="00CA710B">
        <w:lastRenderedPageBreak/>
        <w:t>Если пенсия перечисляется на банковский счет, представитель вправе обращаться в [наименование банка] по вопросам зачисления пенсионных выплат, получать информацию о поступлении пенсии, подписывать документы, связанные с подтверждением полномочий на получение пенсионной выплаты, при условии соблюдения правил банка и законодательства о банковской тайне.</w:t>
      </w:r>
    </w:p>
    <w:p w14:paraId="519C083F" w14:textId="77777777" w:rsidR="00CA710B" w:rsidRPr="00CA710B" w:rsidRDefault="00CA710B" w:rsidP="00CA710B">
      <w:r w:rsidRPr="00CA710B">
        <w:t>Эта доверенность выдана для подтверждения полномочий представителя перед организациями, которые не вправе выдавать пенсионные денежные средства лицу без надлежаще оформленного письменного уполномочия. Доверитель подтверждает, что передает представителю только те права, которые прямо указаны в этой доверенности.</w:t>
      </w:r>
    </w:p>
    <w:p w14:paraId="69F52889" w14:textId="77777777" w:rsidR="00CA710B" w:rsidRPr="00CA710B" w:rsidRDefault="00CA710B" w:rsidP="00CA710B">
      <w:r w:rsidRPr="00CA710B">
        <w:t>Доверенность выдана сроком до "__" ________ 20__ г. без права передоверия. Содержание статей 185, 186, 187 и 188 Гражданского кодекса Российской Федерации доверителю разъяснено. Право отмены доверенности доверителю понятно.</w:t>
      </w:r>
    </w:p>
    <w:p w14:paraId="7D20ECD4" w14:textId="77777777" w:rsidR="00CA710B" w:rsidRPr="00CA710B" w:rsidRDefault="00CA710B" w:rsidP="00CA710B">
      <w:pPr>
        <w:jc w:val="center"/>
        <w:rPr>
          <w:b/>
          <w:bCs/>
        </w:rPr>
      </w:pPr>
      <w:r w:rsidRPr="00CA710B">
        <w:rPr>
          <w:b/>
          <w:bCs/>
        </w:rPr>
        <w:t>ПРОШУ:</w:t>
      </w:r>
    </w:p>
    <w:p w14:paraId="732A71C8" w14:textId="77777777" w:rsidR="00CA710B" w:rsidRPr="00CA710B" w:rsidRDefault="00CA710B" w:rsidP="00CA710B">
      <w:pPr>
        <w:numPr>
          <w:ilvl w:val="0"/>
          <w:numId w:val="3"/>
        </w:numPr>
      </w:pPr>
      <w:r w:rsidRPr="00CA710B">
        <w:t>принять эту доверенность как подтверждение полномочий представителя на получение моей пенсии и связанных с ней выплат;</w:t>
      </w:r>
    </w:p>
    <w:p w14:paraId="3E5BEDBB" w14:textId="77777777" w:rsidR="00CA710B" w:rsidRPr="00CA710B" w:rsidRDefault="00CA710B" w:rsidP="00CA710B">
      <w:pPr>
        <w:numPr>
          <w:ilvl w:val="0"/>
          <w:numId w:val="3"/>
        </w:numPr>
      </w:pPr>
      <w:r w:rsidRPr="00CA710B">
        <w:t>выдавать представителю причитающиеся мне пенсионные выплаты в пределах срока действия доверенности;</w:t>
      </w:r>
    </w:p>
    <w:p w14:paraId="67BC044F" w14:textId="77777777" w:rsidR="00CA710B" w:rsidRPr="00CA710B" w:rsidRDefault="00CA710B" w:rsidP="00CA710B">
      <w:pPr>
        <w:numPr>
          <w:ilvl w:val="0"/>
          <w:numId w:val="3"/>
        </w:numPr>
      </w:pPr>
      <w:r w:rsidRPr="00CA710B">
        <w:t>принимать от представителя заявления, расписки и иные документы, связанные с получением и доставкой пенсии;</w:t>
      </w:r>
    </w:p>
    <w:p w14:paraId="32FE41B0" w14:textId="77777777" w:rsidR="00CA710B" w:rsidRPr="00CA710B" w:rsidRDefault="00CA710B" w:rsidP="00CA710B">
      <w:pPr>
        <w:numPr>
          <w:ilvl w:val="0"/>
          <w:numId w:val="3"/>
        </w:numPr>
      </w:pPr>
      <w:r w:rsidRPr="00CA710B">
        <w:t>предоставлять представителю справки, уведомления и письменные ответы по вопросам выплаты и доставки моей пенсии;</w:t>
      </w:r>
    </w:p>
    <w:p w14:paraId="5F2AC17F" w14:textId="77777777" w:rsidR="00CA710B" w:rsidRPr="00CA710B" w:rsidRDefault="00CA710B" w:rsidP="00CA710B">
      <w:pPr>
        <w:numPr>
          <w:ilvl w:val="0"/>
          <w:numId w:val="3"/>
        </w:numPr>
      </w:pPr>
      <w:r w:rsidRPr="00CA710B">
        <w:t>при необходимости приобщить копию доверенности к материалам выплатного дела или учетным документам организации.</w:t>
      </w:r>
    </w:p>
    <w:p w14:paraId="064E06B2" w14:textId="77777777" w:rsidR="00CA710B" w:rsidRPr="00CA710B" w:rsidRDefault="00CA710B" w:rsidP="00CA710B">
      <w:pPr>
        <w:rPr>
          <w:b/>
          <w:bCs/>
        </w:rPr>
      </w:pPr>
      <w:r w:rsidRPr="00CA710B">
        <w:rPr>
          <w:b/>
          <w:bCs/>
        </w:rPr>
        <w:t>Приложения:</w:t>
      </w:r>
    </w:p>
    <w:p w14:paraId="7A63A12B" w14:textId="77777777" w:rsidR="00CA710B" w:rsidRPr="00CA710B" w:rsidRDefault="00CA710B" w:rsidP="00CA710B">
      <w:pPr>
        <w:numPr>
          <w:ilvl w:val="0"/>
          <w:numId w:val="4"/>
        </w:numPr>
      </w:pPr>
      <w:r w:rsidRPr="00CA710B">
        <w:t>копия паспорта доверителя;</w:t>
      </w:r>
    </w:p>
    <w:p w14:paraId="5B2AEBE6" w14:textId="77777777" w:rsidR="00CA710B" w:rsidRPr="00CA710B" w:rsidRDefault="00CA710B" w:rsidP="00CA710B">
      <w:pPr>
        <w:numPr>
          <w:ilvl w:val="0"/>
          <w:numId w:val="4"/>
        </w:numPr>
      </w:pPr>
      <w:r w:rsidRPr="00CA710B">
        <w:t>копия паспорта представителя;</w:t>
      </w:r>
    </w:p>
    <w:p w14:paraId="18A8CB5F" w14:textId="77777777" w:rsidR="00CA710B" w:rsidRPr="00CA710B" w:rsidRDefault="00CA710B" w:rsidP="00CA710B">
      <w:pPr>
        <w:numPr>
          <w:ilvl w:val="0"/>
          <w:numId w:val="4"/>
        </w:numPr>
      </w:pPr>
      <w:r w:rsidRPr="00CA710B">
        <w:t>копия СНИЛС доверителя;</w:t>
      </w:r>
    </w:p>
    <w:p w14:paraId="1E8EB5CF" w14:textId="77777777" w:rsidR="00CA710B" w:rsidRPr="00CA710B" w:rsidRDefault="00CA710B" w:rsidP="00CA710B">
      <w:pPr>
        <w:numPr>
          <w:ilvl w:val="0"/>
          <w:numId w:val="4"/>
        </w:numPr>
      </w:pPr>
      <w:r w:rsidRPr="00CA710B">
        <w:t>копия пенсионного удостоверения или справки о назначении пенсии, если имеется;</w:t>
      </w:r>
    </w:p>
    <w:p w14:paraId="63E185D0" w14:textId="77777777" w:rsidR="00CA710B" w:rsidRPr="00CA710B" w:rsidRDefault="00CA710B" w:rsidP="00CA710B">
      <w:pPr>
        <w:numPr>
          <w:ilvl w:val="0"/>
          <w:numId w:val="4"/>
        </w:numPr>
      </w:pPr>
      <w:r w:rsidRPr="00CA710B">
        <w:t>копия документа о реквизитах счета, если пенсия перечисляется в банк;</w:t>
      </w:r>
    </w:p>
    <w:p w14:paraId="5DD75E91" w14:textId="77777777" w:rsidR="00CA710B" w:rsidRPr="00CA710B" w:rsidRDefault="00CA710B" w:rsidP="00CA710B">
      <w:pPr>
        <w:numPr>
          <w:ilvl w:val="0"/>
          <w:numId w:val="4"/>
        </w:numPr>
      </w:pPr>
      <w:r w:rsidRPr="00CA710B">
        <w:t>документ, подтверждающий невозможность личного получения пенсии, если он имеется;</w:t>
      </w:r>
    </w:p>
    <w:p w14:paraId="2A53D0FF" w14:textId="77777777" w:rsidR="00CA710B" w:rsidRPr="00CA710B" w:rsidRDefault="00CA710B" w:rsidP="00CA710B">
      <w:pPr>
        <w:numPr>
          <w:ilvl w:val="0"/>
          <w:numId w:val="4"/>
        </w:numPr>
      </w:pPr>
      <w:r w:rsidRPr="00CA710B">
        <w:t>копия заявления о способе доставки пенсии, если ранее подавалось;</w:t>
      </w:r>
    </w:p>
    <w:p w14:paraId="6C8584D3" w14:textId="77777777" w:rsidR="00CA710B" w:rsidRPr="00CA710B" w:rsidRDefault="00CA710B" w:rsidP="00CA710B">
      <w:pPr>
        <w:numPr>
          <w:ilvl w:val="0"/>
          <w:numId w:val="4"/>
        </w:numPr>
      </w:pPr>
      <w:r w:rsidRPr="00CA710B">
        <w:t>копия письменного отказа или уведомления организации, если доверенность оформляется после отказа в выдаче выплаты.</w:t>
      </w:r>
    </w:p>
    <w:p w14:paraId="594589B6" w14:textId="77777777" w:rsidR="00CA710B" w:rsidRPr="00CA710B" w:rsidRDefault="00CA710B" w:rsidP="00CA710B">
      <w:pPr>
        <w:jc w:val="left"/>
      </w:pPr>
      <w:r w:rsidRPr="00CA710B">
        <w:t>«__» ________ 20__ г.</w:t>
      </w:r>
      <w:r w:rsidRPr="00CA710B">
        <w:br/>
        <w:t>________________ / [Фамилия И.О.]</w:t>
      </w:r>
    </w:p>
    <w:p w14:paraId="3C544E9C" w14:textId="77777777" w:rsidR="0083247E" w:rsidRPr="00CA710B" w:rsidRDefault="0083247E" w:rsidP="00CA710B"/>
    <w:sectPr w:rsidR="0083247E" w:rsidRPr="00CA710B" w:rsidSect="004F2C3F">
      <w:headerReference w:type="default" r:id="rId7"/>
      <w:footerReference w:type="default" r:id="rId8"/>
      <w:pgSz w:w="11906" w:h="16838"/>
      <w:pgMar w:top="1134" w:right="851" w:bottom="1701" w:left="851" w:header="340" w:footer="1531" w:gutter="0"/>
      <w:pgBorders>
        <w:top w:val="single" w:sz="6" w:space="1" w:color="1A3B5C"/>
        <w:left w:val="single" w:sz="6" w:space="4" w:color="1A3B5C"/>
        <w:bottom w:val="single" w:sz="6" w:space="1" w:color="1A3B5C"/>
        <w:right w:val="single" w:sz="6" w:space="4" w:color="1A3B5C"/>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2D047" w14:textId="77777777" w:rsidR="00D5176B" w:rsidRDefault="00D5176B" w:rsidP="00AA1082">
      <w:pPr>
        <w:spacing w:after="0" w:line="240" w:lineRule="auto"/>
      </w:pPr>
      <w:r>
        <w:separator/>
      </w:r>
    </w:p>
  </w:endnote>
  <w:endnote w:type="continuationSeparator" w:id="0">
    <w:p w14:paraId="1CEC765E" w14:textId="77777777" w:rsidR="00D5176B" w:rsidRDefault="00D5176B" w:rsidP="00AA1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52AD1" w14:textId="77777777" w:rsidR="00BE1BCA" w:rsidRPr="00BE1BCA" w:rsidRDefault="00BE1BCA" w:rsidP="00BE1BCA">
    <w:pPr>
      <w:rPr>
        <w:rFonts w:ascii="Times New Roman" w:hAnsi="Times New Roman" w:cs="Times New Roman"/>
        <w:color w:val="505E6B"/>
        <w:sz w:val="18"/>
        <w:szCs w:val="18"/>
      </w:rPr>
    </w:pPr>
    <w:r w:rsidRPr="00D139FF">
      <w:rPr>
        <w:rFonts w:ascii="Times New Roman" w:hAnsi="Times New Roman" w:cs="Times New Roman"/>
        <w:b/>
        <w:bCs/>
        <w:color w:val="505E6B"/>
        <w:sz w:val="18"/>
        <w:szCs w:val="18"/>
      </w:rPr>
      <w:t>ВАЖНО:</w:t>
    </w:r>
    <w:r w:rsidRPr="00D139FF">
      <w:rPr>
        <w:rFonts w:ascii="Times New Roman" w:hAnsi="Times New Roman" w:cs="Times New Roman"/>
        <w:color w:val="505E6B"/>
        <w:sz w:val="18"/>
        <w:szCs w:val="18"/>
      </w:rPr>
      <w:t xml:space="preserve"> Данный образец подготовлен исключительно в ознакомительных целях и является типовым. Каждая правовая ситуация уникальна, и данный шаблон не может учитывать индивидуальные особенности вашего дела. Используя данный документ, вы подтверждаете, что делаете это на свой страх и риск, а юрист не несет ответственности за результаты его применения. </w:t>
    </w:r>
  </w:p>
  <w:p w14:paraId="022869DF" w14:textId="77777777" w:rsidR="00BE1BCA" w:rsidRPr="00DF6F94" w:rsidRDefault="00BE1BCA" w:rsidP="00BE1BCA">
    <w:pPr>
      <w:rPr>
        <w:rFonts w:ascii="Times New Roman" w:hAnsi="Times New Roman" w:cs="Times New Roman"/>
        <w:color w:val="505E6B"/>
        <w:sz w:val="18"/>
        <w:szCs w:val="18"/>
      </w:rPr>
    </w:pPr>
    <w:r w:rsidRPr="00D139FF">
      <w:rPr>
        <w:rFonts w:ascii="Times New Roman" w:hAnsi="Times New Roman" w:cs="Times New Roman"/>
        <w:color w:val="505E6B"/>
        <w:sz w:val="18"/>
        <w:szCs w:val="18"/>
      </w:rPr>
      <w:t>Для подготовки документа именно под вашу ситуацию рекомендую заказать профессиональную помощь</w:t>
    </w:r>
    <w:r w:rsidRPr="0083247E">
      <w:rPr>
        <w:rFonts w:ascii="Times New Roman" w:hAnsi="Times New Roman" w:cs="Times New Roman"/>
        <w:color w:val="3B3838" w:themeColor="background2" w:themeShade="40"/>
        <w:sz w:val="18"/>
        <w:szCs w:val="18"/>
      </w:rPr>
      <w:t xml:space="preserve"> </w:t>
    </w:r>
    <w:r w:rsidRPr="0083247E">
      <w:rPr>
        <w:rFonts w:ascii="Times New Roman" w:hAnsi="Times New Roman" w:cs="Times New Roman"/>
        <w:color w:val="0070C0"/>
        <w:sz w:val="18"/>
        <w:szCs w:val="18"/>
      </w:rPr>
      <w:t>[</w:t>
    </w:r>
    <w:hyperlink r:id="rId1" w:history="1">
      <w:r w:rsidRPr="0083247E">
        <w:rPr>
          <w:rStyle w:val="af1"/>
          <w:rFonts w:ascii="Times New Roman" w:hAnsi="Times New Roman" w:cs="Times New Roman"/>
          <w:color w:val="0070C0"/>
          <w:sz w:val="18"/>
          <w:szCs w:val="18"/>
        </w:rPr>
        <w:t>по этой ссылке]</w:t>
      </w:r>
    </w:hyperlink>
    <w:r w:rsidRPr="0083247E">
      <w:rPr>
        <w:rFonts w:ascii="Times New Roman" w:hAnsi="Times New Roman" w:cs="Times New Roman"/>
        <w:color w:val="3B3838" w:themeColor="background2" w:themeShade="40"/>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AB078" w14:textId="77777777" w:rsidR="00D5176B" w:rsidRDefault="00D5176B" w:rsidP="00AA1082">
      <w:pPr>
        <w:spacing w:after="0" w:line="240" w:lineRule="auto"/>
      </w:pPr>
      <w:r>
        <w:separator/>
      </w:r>
    </w:p>
  </w:footnote>
  <w:footnote w:type="continuationSeparator" w:id="0">
    <w:p w14:paraId="45F78143" w14:textId="77777777" w:rsidR="00D5176B" w:rsidRDefault="00D5176B" w:rsidP="00AA10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229"/>
      <w:gridCol w:w="1980"/>
    </w:tblGrid>
    <w:tr w:rsidR="000E186D" w:rsidRPr="008057E1" w14:paraId="67692351" w14:textId="77777777" w:rsidTr="004F2C3F">
      <w:tc>
        <w:tcPr>
          <w:tcW w:w="988" w:type="dxa"/>
        </w:tcPr>
        <w:p w14:paraId="58B8AF15" w14:textId="77777777" w:rsidR="000E186D" w:rsidRPr="000E186D" w:rsidRDefault="000E186D">
          <w:pPr>
            <w:pStyle w:val="ac"/>
          </w:pPr>
        </w:p>
      </w:tc>
      <w:tc>
        <w:tcPr>
          <w:tcW w:w="7229" w:type="dxa"/>
        </w:tcPr>
        <w:p w14:paraId="40219C95" w14:textId="77777777" w:rsidR="000E186D" w:rsidRPr="000C285E" w:rsidRDefault="000E186D" w:rsidP="00A95EF3">
          <w:pPr>
            <w:pStyle w:val="ac"/>
            <w:jc w:val="left"/>
            <w:rPr>
              <w:rFonts w:ascii="Arial" w:hAnsi="Arial" w:cs="Arial"/>
              <w:sz w:val="20"/>
              <w:szCs w:val="20"/>
            </w:rPr>
          </w:pPr>
        </w:p>
      </w:tc>
      <w:tc>
        <w:tcPr>
          <w:tcW w:w="1980" w:type="dxa"/>
        </w:tcPr>
        <w:p w14:paraId="6480E5CE" w14:textId="77777777" w:rsidR="000E186D" w:rsidRPr="008057E1" w:rsidRDefault="008057E1" w:rsidP="008057E1">
          <w:pPr>
            <w:pStyle w:val="ae"/>
            <w:jc w:val="center"/>
            <w:rPr>
              <w:sz w:val="16"/>
              <w:szCs w:val="16"/>
            </w:rPr>
          </w:pPr>
          <w:r w:rsidRPr="008057E1">
            <w:rPr>
              <w:sz w:val="16"/>
              <w:szCs w:val="16"/>
            </w:rPr>
            <w:t xml:space="preserve">Образец </w:t>
          </w:r>
          <w:proofErr w:type="gramStart"/>
          <w:r w:rsidRPr="008057E1">
            <w:rPr>
              <w:sz w:val="16"/>
              <w:szCs w:val="16"/>
            </w:rPr>
            <w:t>документа  загружен</w:t>
          </w:r>
          <w:proofErr w:type="gramEnd"/>
          <w:r w:rsidR="000E186D" w:rsidRPr="008057E1">
            <w:rPr>
              <w:sz w:val="16"/>
              <w:szCs w:val="16"/>
            </w:rPr>
            <w:t xml:space="preserve"> </w:t>
          </w:r>
          <w:r w:rsidRPr="008057E1">
            <w:rPr>
              <w:sz w:val="16"/>
              <w:szCs w:val="16"/>
            </w:rPr>
            <w:t xml:space="preserve">с сайта </w:t>
          </w:r>
          <w:hyperlink r:id="rId1" w:history="1">
            <w:r w:rsidRPr="00AE5AFE">
              <w:rPr>
                <w:rStyle w:val="af1"/>
                <w:sz w:val="16"/>
                <w:szCs w:val="16"/>
                <w:lang w:val="en-US"/>
              </w:rPr>
              <w:t>https</w:t>
            </w:r>
            <w:r w:rsidRPr="00AE5AFE">
              <w:rPr>
                <w:rStyle w:val="af1"/>
                <w:sz w:val="16"/>
                <w:szCs w:val="16"/>
              </w:rPr>
              <w:t>://</w:t>
            </w:r>
            <w:proofErr w:type="spellStart"/>
            <w:r w:rsidRPr="00AE5AFE">
              <w:rPr>
                <w:rStyle w:val="af1"/>
                <w:sz w:val="16"/>
                <w:szCs w:val="16"/>
                <w:lang w:val="en-US"/>
              </w:rPr>
              <w:t>evgeniyvolkov</w:t>
            </w:r>
            <w:proofErr w:type="spellEnd"/>
            <w:r w:rsidRPr="00AE5AFE">
              <w:rPr>
                <w:rStyle w:val="af1"/>
                <w:sz w:val="16"/>
                <w:szCs w:val="16"/>
              </w:rPr>
              <w:t>.</w:t>
            </w:r>
            <w:proofErr w:type="spellStart"/>
            <w:r w:rsidRPr="00AE5AFE">
              <w:rPr>
                <w:rStyle w:val="af1"/>
                <w:sz w:val="16"/>
                <w:szCs w:val="16"/>
                <w:lang w:val="en-US"/>
              </w:rPr>
              <w:t>ru</w:t>
            </w:r>
            <w:proofErr w:type="spellEnd"/>
          </w:hyperlink>
          <w:r w:rsidRPr="008057E1">
            <w:rPr>
              <w:noProof/>
              <w:sz w:val="16"/>
              <w:szCs w:val="16"/>
            </w:rPr>
            <w:t xml:space="preserve"> </w:t>
          </w:r>
        </w:p>
        <w:p w14:paraId="3FFCFC55" w14:textId="77777777" w:rsidR="000E186D" w:rsidRPr="008057E1" w:rsidRDefault="000E186D" w:rsidP="008057E1">
          <w:pPr>
            <w:pStyle w:val="ac"/>
            <w:jc w:val="center"/>
            <w:rPr>
              <w:sz w:val="16"/>
              <w:szCs w:val="16"/>
            </w:rPr>
          </w:pPr>
        </w:p>
      </w:tc>
    </w:tr>
  </w:tbl>
  <w:p w14:paraId="477CBD7B" w14:textId="77777777" w:rsidR="00AA1082" w:rsidRDefault="00AA1082" w:rsidP="004F2C3F">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E62361"/>
    <w:multiLevelType w:val="hybridMultilevel"/>
    <w:tmpl w:val="0D5836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3A25A91"/>
    <w:multiLevelType w:val="hybridMultilevel"/>
    <w:tmpl w:val="AB74F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74D1648"/>
    <w:multiLevelType w:val="multilevel"/>
    <w:tmpl w:val="EB301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606ED9"/>
    <w:multiLevelType w:val="multilevel"/>
    <w:tmpl w:val="6F58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4183138">
    <w:abstractNumId w:val="1"/>
  </w:num>
  <w:num w:numId="2" w16cid:durableId="1452941838">
    <w:abstractNumId w:val="0"/>
  </w:num>
  <w:num w:numId="3" w16cid:durableId="1451170772">
    <w:abstractNumId w:val="2"/>
  </w:num>
  <w:num w:numId="4" w16cid:durableId="9985340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08"/>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10B"/>
    <w:rsid w:val="00050C30"/>
    <w:rsid w:val="000C285E"/>
    <w:rsid w:val="000D675F"/>
    <w:rsid w:val="000E186D"/>
    <w:rsid w:val="00124C52"/>
    <w:rsid w:val="00136CBC"/>
    <w:rsid w:val="002246DE"/>
    <w:rsid w:val="00227EAA"/>
    <w:rsid w:val="0029453C"/>
    <w:rsid w:val="00313859"/>
    <w:rsid w:val="003D025F"/>
    <w:rsid w:val="00456FEF"/>
    <w:rsid w:val="00461B7D"/>
    <w:rsid w:val="00472E2F"/>
    <w:rsid w:val="004F2C3F"/>
    <w:rsid w:val="005E08F9"/>
    <w:rsid w:val="00657808"/>
    <w:rsid w:val="00675063"/>
    <w:rsid w:val="007E1463"/>
    <w:rsid w:val="008057E1"/>
    <w:rsid w:val="0083238E"/>
    <w:rsid w:val="0083247E"/>
    <w:rsid w:val="008D439D"/>
    <w:rsid w:val="00A50AB7"/>
    <w:rsid w:val="00A95EF3"/>
    <w:rsid w:val="00A9773E"/>
    <w:rsid w:val="00AA1082"/>
    <w:rsid w:val="00B10717"/>
    <w:rsid w:val="00B66532"/>
    <w:rsid w:val="00B90F31"/>
    <w:rsid w:val="00BC6477"/>
    <w:rsid w:val="00BE1BCA"/>
    <w:rsid w:val="00C669A3"/>
    <w:rsid w:val="00CA3E33"/>
    <w:rsid w:val="00CA710B"/>
    <w:rsid w:val="00D0255E"/>
    <w:rsid w:val="00D139FF"/>
    <w:rsid w:val="00D15699"/>
    <w:rsid w:val="00D5176B"/>
    <w:rsid w:val="00DC29EF"/>
    <w:rsid w:val="00DF6F94"/>
    <w:rsid w:val="00E11403"/>
    <w:rsid w:val="00E91859"/>
    <w:rsid w:val="00F56DD7"/>
    <w:rsid w:val="00F803C9"/>
    <w:rsid w:val="00FF2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680D2"/>
  <w15:chartTrackingRefBased/>
  <w15:docId w15:val="{27C50176-93E4-4CF9-BCDF-A02FE0FAA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2C3F"/>
    <w:pPr>
      <w:spacing w:line="276" w:lineRule="auto"/>
      <w:jc w:val="both"/>
    </w:pPr>
    <w:rPr>
      <w:rFonts w:ascii="Georgia" w:hAnsi="Georgia"/>
    </w:rPr>
  </w:style>
  <w:style w:type="paragraph" w:styleId="1">
    <w:name w:val="heading 1"/>
    <w:basedOn w:val="a"/>
    <w:next w:val="a"/>
    <w:link w:val="10"/>
    <w:uiPriority w:val="9"/>
    <w:qFormat/>
    <w:rsid w:val="00AA10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A10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A108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A108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A108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A108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A108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A108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A108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108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A108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A108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A108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A108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A108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A1082"/>
    <w:rPr>
      <w:rFonts w:eastAsiaTheme="majorEastAsia" w:cstheme="majorBidi"/>
      <w:color w:val="595959" w:themeColor="text1" w:themeTint="A6"/>
    </w:rPr>
  </w:style>
  <w:style w:type="character" w:customStyle="1" w:styleId="80">
    <w:name w:val="Заголовок 8 Знак"/>
    <w:basedOn w:val="a0"/>
    <w:link w:val="8"/>
    <w:uiPriority w:val="9"/>
    <w:semiHidden/>
    <w:rsid w:val="00AA108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A1082"/>
    <w:rPr>
      <w:rFonts w:eastAsiaTheme="majorEastAsia" w:cstheme="majorBidi"/>
      <w:color w:val="272727" w:themeColor="text1" w:themeTint="D8"/>
    </w:rPr>
  </w:style>
  <w:style w:type="paragraph" w:styleId="a3">
    <w:name w:val="Title"/>
    <w:basedOn w:val="a"/>
    <w:next w:val="a"/>
    <w:link w:val="a4"/>
    <w:uiPriority w:val="10"/>
    <w:qFormat/>
    <w:rsid w:val="00AA10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A10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A108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A108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A1082"/>
    <w:pPr>
      <w:spacing w:before="160"/>
      <w:jc w:val="center"/>
    </w:pPr>
    <w:rPr>
      <w:i/>
      <w:iCs/>
      <w:color w:val="404040" w:themeColor="text1" w:themeTint="BF"/>
    </w:rPr>
  </w:style>
  <w:style w:type="character" w:customStyle="1" w:styleId="22">
    <w:name w:val="Цитата 2 Знак"/>
    <w:basedOn w:val="a0"/>
    <w:link w:val="21"/>
    <w:uiPriority w:val="29"/>
    <w:rsid w:val="00AA1082"/>
    <w:rPr>
      <w:i/>
      <w:iCs/>
      <w:color w:val="404040" w:themeColor="text1" w:themeTint="BF"/>
    </w:rPr>
  </w:style>
  <w:style w:type="paragraph" w:styleId="a7">
    <w:name w:val="List Paragraph"/>
    <w:basedOn w:val="a"/>
    <w:uiPriority w:val="34"/>
    <w:qFormat/>
    <w:rsid w:val="00AA1082"/>
    <w:pPr>
      <w:ind w:left="720"/>
      <w:contextualSpacing/>
    </w:pPr>
  </w:style>
  <w:style w:type="character" w:styleId="a8">
    <w:name w:val="Intense Emphasis"/>
    <w:basedOn w:val="a0"/>
    <w:uiPriority w:val="21"/>
    <w:qFormat/>
    <w:rsid w:val="00AA1082"/>
    <w:rPr>
      <w:i/>
      <w:iCs/>
      <w:color w:val="2F5496" w:themeColor="accent1" w:themeShade="BF"/>
    </w:rPr>
  </w:style>
  <w:style w:type="paragraph" w:styleId="a9">
    <w:name w:val="Intense Quote"/>
    <w:basedOn w:val="a"/>
    <w:next w:val="a"/>
    <w:link w:val="aa"/>
    <w:uiPriority w:val="30"/>
    <w:qFormat/>
    <w:rsid w:val="00AA10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A1082"/>
    <w:rPr>
      <w:i/>
      <w:iCs/>
      <w:color w:val="2F5496" w:themeColor="accent1" w:themeShade="BF"/>
    </w:rPr>
  </w:style>
  <w:style w:type="character" w:styleId="ab">
    <w:name w:val="Intense Reference"/>
    <w:basedOn w:val="a0"/>
    <w:uiPriority w:val="32"/>
    <w:qFormat/>
    <w:rsid w:val="00AA1082"/>
    <w:rPr>
      <w:b/>
      <w:bCs/>
      <w:smallCaps/>
      <w:color w:val="2F5496" w:themeColor="accent1" w:themeShade="BF"/>
      <w:spacing w:val="5"/>
    </w:rPr>
  </w:style>
  <w:style w:type="paragraph" w:styleId="ac">
    <w:name w:val="header"/>
    <w:basedOn w:val="a"/>
    <w:link w:val="ad"/>
    <w:uiPriority w:val="99"/>
    <w:unhideWhenUsed/>
    <w:rsid w:val="00AA108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A1082"/>
  </w:style>
  <w:style w:type="paragraph" w:styleId="ae">
    <w:name w:val="footer"/>
    <w:basedOn w:val="a"/>
    <w:link w:val="af"/>
    <w:uiPriority w:val="99"/>
    <w:unhideWhenUsed/>
    <w:rsid w:val="00AA108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A1082"/>
  </w:style>
  <w:style w:type="table" w:styleId="af0">
    <w:name w:val="Table Grid"/>
    <w:basedOn w:val="a1"/>
    <w:uiPriority w:val="39"/>
    <w:rsid w:val="000E1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83247E"/>
    <w:rPr>
      <w:color w:val="0563C1" w:themeColor="hyperlink"/>
      <w:u w:val="single"/>
    </w:rPr>
  </w:style>
  <w:style w:type="character" w:styleId="af2">
    <w:name w:val="Unresolved Mention"/>
    <w:basedOn w:val="a0"/>
    <w:uiPriority w:val="99"/>
    <w:semiHidden/>
    <w:unhideWhenUsed/>
    <w:rsid w:val="00832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evgeniyvolkov.ru/moi-uslugi/yuridicheskie-uslugi-dlya-fizicheskih-lits/podgotovka-i-ekspertiza-yuridicheskih-dokumentov"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evgeniyvolkov.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geniy%20V\Documents\&#1053;&#1072;&#1089;&#1090;&#1088;&#1072;&#1080;&#1074;&#1072;&#1077;&#1084;&#1099;&#1077;%20&#1096;&#1072;&#1073;&#1083;&#1086;&#1085;&#1099;%20Office\&#1064;&#1040;&#1041;&#1051;&#1054;&#1053;%20&#1070;&#1056;&#1044;&#1054;&#1050;&#1059;&#1052;&#1045;&#1053;&#1058;&#1040;%20&#1053;&#1040;%20&#1057;&#1040;&#1049;&#105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ШАБЛОН ЮРДОКУМЕНТА НА САЙТ.dotx</Template>
  <TotalTime>1</TotalTime>
  <Pages>3</Pages>
  <Words>653</Words>
  <Characters>3727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Manager>Волков Евгений Дмитриевич</Manager>
  <Company>https://evgeniyvolkov.ru</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Типовой образец</dc:subject>
  <dc:creator>Evgeniy V</dc:creator>
  <cp:keywords>Типовой шаблон (образец) документа</cp:keywords>
  <dc:description/>
  <cp:lastModifiedBy>Evgeniy Mister</cp:lastModifiedBy>
  <cp:revision>1</cp:revision>
  <dcterms:created xsi:type="dcterms:W3CDTF">2026-07-01T19:00:00Z</dcterms:created>
  <dcterms:modified xsi:type="dcterms:W3CDTF">2026-07-01T19:01:00Z</dcterms:modified>
</cp:coreProperties>
</file>