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C40E" w14:textId="77777777" w:rsidR="001C3CAE" w:rsidRPr="001C3CAE" w:rsidRDefault="001C3CAE" w:rsidP="001C3CAE">
      <w:pPr>
        <w:jc w:val="left"/>
      </w:pPr>
      <w:r w:rsidRPr="001C3CAE">
        <w:t>Город: [Наименование города]</w:t>
      </w:r>
      <w:r w:rsidRPr="001C3CAE">
        <w:br/>
        <w:t>Дата: «__» ________ 20__ г.</w:t>
      </w:r>
      <w:r w:rsidRPr="001C3CAE">
        <w:br/>
      </w:r>
      <w:r w:rsidRPr="001C3CAE">
        <w:br/>
      </w:r>
      <w:r w:rsidRPr="001C3CAE">
        <w:rPr>
          <w:b/>
          <w:bCs/>
        </w:rPr>
        <w:t>Доверитель:</w:t>
      </w:r>
      <w:r w:rsidRPr="001C3CAE">
        <w:t xml:space="preserve"> [ФИО полностью]</w:t>
      </w:r>
      <w:r w:rsidRPr="001C3CAE">
        <w:br/>
        <w:t>Паспорт: [серия, номер], выдан [кем, когда]</w:t>
      </w:r>
      <w:r w:rsidRPr="001C3CAE">
        <w:br/>
        <w:t>Код подразделения: [номер]</w:t>
      </w:r>
      <w:r w:rsidRPr="001C3CAE">
        <w:br/>
        <w:t>Адрес регистрации: [полный адрес]</w:t>
      </w:r>
      <w:r w:rsidRPr="001C3CAE">
        <w:br/>
      </w:r>
      <w:r w:rsidRPr="001C3CAE">
        <w:br/>
      </w:r>
      <w:r w:rsidRPr="001C3CAE">
        <w:rPr>
          <w:b/>
          <w:bCs/>
        </w:rPr>
        <w:t>Поверенный:</w:t>
      </w:r>
      <w:r w:rsidRPr="001C3CAE">
        <w:t xml:space="preserve"> [ФИО полностью]</w:t>
      </w:r>
      <w:r w:rsidRPr="001C3CAE">
        <w:br/>
        <w:t>Паспорт: [серия, номер], выдан [кем, когда]</w:t>
      </w:r>
      <w:r w:rsidRPr="001C3CAE">
        <w:br/>
        <w:t>Код подразделения: [номер]</w:t>
      </w:r>
      <w:r w:rsidRPr="001C3CAE">
        <w:br/>
        <w:t>Адрес регистрации: [полный адрес]</w:t>
      </w:r>
    </w:p>
    <w:p w14:paraId="100C1E16" w14:textId="77777777" w:rsidR="001C3CAE" w:rsidRPr="001C3CAE" w:rsidRDefault="001C3CAE" w:rsidP="001C3CAE">
      <w:pPr>
        <w:rPr>
          <w:b/>
          <w:bCs/>
        </w:rPr>
      </w:pPr>
      <w:r w:rsidRPr="001C3CAE">
        <w:rPr>
          <w:b/>
          <w:bCs/>
        </w:rPr>
        <w:t>ДОВЕРЕННОСТЬ</w:t>
      </w:r>
    </w:p>
    <w:p w14:paraId="3BEAF308" w14:textId="77777777" w:rsidR="001C3CAE" w:rsidRPr="001C3CAE" w:rsidRDefault="001C3CAE" w:rsidP="001C3CAE">
      <w:r w:rsidRPr="001C3CAE">
        <w:t>Я, вышеуказанный Доверитель, настоящей доверенностью уполномочиваю гражданина [ФИО Поверенного] представлять мои интересы во всех государственных, муниципальных, административных органах и организациях, в том числе в МФЦ, органах внутренних дел, медицинских организациях, жилищно-эксплуатационных структурах, архивах и иных учреждениях по вопросу получения любых документов, справок, свидетельств, выписок и их дубликатов, касающихся моих прав и законных интересов.</w:t>
      </w:r>
    </w:p>
    <w:p w14:paraId="3F7A46DC" w14:textId="77777777" w:rsidR="001C3CAE" w:rsidRPr="001C3CAE" w:rsidRDefault="001C3CAE" w:rsidP="001C3CAE">
      <w:r w:rsidRPr="001C3CAE">
        <w:t>Для выполнения указанных поручений Поверенный наделяется правом подавать от моего имени заявления и запросы, предоставлять необходимые документы, получать на руки оригиналы и копии документов, расписываться за меня, оплачивать необходимые пошлины и сборы, а также совершать все иные действия, связанные с данным поручением.</w:t>
      </w:r>
    </w:p>
    <w:p w14:paraId="50FD2E4D" w14:textId="77777777" w:rsidR="001C3CAE" w:rsidRPr="001C3CAE" w:rsidRDefault="001C3CAE" w:rsidP="001C3CAE">
      <w:pPr>
        <w:rPr>
          <w:b/>
          <w:bCs/>
        </w:rPr>
      </w:pPr>
      <w:r w:rsidRPr="001C3CAE">
        <w:rPr>
          <w:b/>
          <w:bCs/>
        </w:rPr>
        <w:t>ПОЛНОМОЧИЯ:</w:t>
      </w:r>
    </w:p>
    <w:p w14:paraId="1BE62BA6" w14:textId="77777777" w:rsidR="001C3CAE" w:rsidRPr="001C3CAE" w:rsidRDefault="001C3CAE" w:rsidP="001C3CAE">
      <w:pPr>
        <w:numPr>
          <w:ilvl w:val="0"/>
          <w:numId w:val="3"/>
        </w:numPr>
      </w:pPr>
      <w:r w:rsidRPr="001C3CAE">
        <w:t>представление интересов перед третьими лицами по вопросам истребования документации;</w:t>
      </w:r>
    </w:p>
    <w:p w14:paraId="68253374" w14:textId="77777777" w:rsidR="001C3CAE" w:rsidRPr="001C3CAE" w:rsidRDefault="001C3CAE" w:rsidP="001C3CAE">
      <w:pPr>
        <w:numPr>
          <w:ilvl w:val="0"/>
          <w:numId w:val="3"/>
        </w:numPr>
      </w:pPr>
      <w:r w:rsidRPr="001C3CAE">
        <w:t>подписание запросов, анкет и заявлений, необходимых для получения сведений;</w:t>
      </w:r>
    </w:p>
    <w:p w14:paraId="7633D329" w14:textId="77777777" w:rsidR="001C3CAE" w:rsidRPr="001C3CAE" w:rsidRDefault="001C3CAE" w:rsidP="001C3CAE">
      <w:pPr>
        <w:numPr>
          <w:ilvl w:val="0"/>
          <w:numId w:val="3"/>
        </w:numPr>
      </w:pPr>
      <w:r w:rsidRPr="001C3CAE">
        <w:t>получение на руки документов, включая ответы на обращения и архивные выписки;</w:t>
      </w:r>
    </w:p>
    <w:p w14:paraId="3D38CCEC" w14:textId="77777777" w:rsidR="001C3CAE" w:rsidRPr="001C3CAE" w:rsidRDefault="001C3CAE" w:rsidP="001C3CAE">
      <w:pPr>
        <w:numPr>
          <w:ilvl w:val="0"/>
          <w:numId w:val="3"/>
        </w:numPr>
      </w:pPr>
      <w:r w:rsidRPr="001C3CAE">
        <w:t>внесение платежей за оказание государственных и муниципальных услуг;</w:t>
      </w:r>
    </w:p>
    <w:p w14:paraId="471A4B7B" w14:textId="77777777" w:rsidR="001C3CAE" w:rsidRPr="001C3CAE" w:rsidRDefault="001C3CAE" w:rsidP="001C3CAE">
      <w:pPr>
        <w:numPr>
          <w:ilvl w:val="0"/>
          <w:numId w:val="3"/>
        </w:numPr>
      </w:pPr>
      <w:r w:rsidRPr="001C3CAE">
        <w:t>совершение технических действий, необходимых для исполнения поручения.</w:t>
      </w:r>
    </w:p>
    <w:p w14:paraId="56CE8E0A" w14:textId="77777777" w:rsidR="001C3CAE" w:rsidRPr="001C3CAE" w:rsidRDefault="001C3CAE" w:rsidP="001C3CAE">
      <w:r w:rsidRPr="001C3CAE">
        <w:t>Доверенность выдана сроком на [указать срок, например: один год] без права передоверия полномочий другим лицам.</w:t>
      </w:r>
    </w:p>
    <w:p w14:paraId="4D2C061A" w14:textId="77777777" w:rsidR="001C3CAE" w:rsidRPr="001C3CAE" w:rsidRDefault="001C3CAE" w:rsidP="001C3CAE">
      <w:pPr>
        <w:rPr>
          <w:b/>
          <w:bCs/>
        </w:rPr>
      </w:pPr>
      <w:r w:rsidRPr="001C3CAE">
        <w:rPr>
          <w:b/>
          <w:bCs/>
        </w:rPr>
        <w:t>К документу прилагаются:</w:t>
      </w:r>
    </w:p>
    <w:p w14:paraId="2CF2DF93" w14:textId="77777777" w:rsidR="001C3CAE" w:rsidRPr="001C3CAE" w:rsidRDefault="001C3CAE" w:rsidP="001C3CAE">
      <w:pPr>
        <w:numPr>
          <w:ilvl w:val="0"/>
          <w:numId w:val="4"/>
        </w:numPr>
      </w:pPr>
      <w:r w:rsidRPr="001C3CAE">
        <w:t>копия паспорта Доверителя (рекомендуется);</w:t>
      </w:r>
    </w:p>
    <w:p w14:paraId="7C77D2DB" w14:textId="77777777" w:rsidR="001C3CAE" w:rsidRPr="001C3CAE" w:rsidRDefault="001C3CAE" w:rsidP="001C3CAE">
      <w:pPr>
        <w:numPr>
          <w:ilvl w:val="0"/>
          <w:numId w:val="4"/>
        </w:numPr>
      </w:pPr>
      <w:r w:rsidRPr="001C3CAE">
        <w:t>копия паспорта Поверенного;</w:t>
      </w:r>
    </w:p>
    <w:p w14:paraId="1BE10E34" w14:textId="77777777" w:rsidR="001C3CAE" w:rsidRPr="001C3CAE" w:rsidRDefault="001C3CAE" w:rsidP="001C3CAE">
      <w:pPr>
        <w:numPr>
          <w:ilvl w:val="0"/>
          <w:numId w:val="4"/>
        </w:numPr>
      </w:pPr>
      <w:r w:rsidRPr="001C3CAE">
        <w:t>документы, подтверждающие родство (если применимо);</w:t>
      </w:r>
    </w:p>
    <w:p w14:paraId="23EA9112" w14:textId="77777777" w:rsidR="001C3CAE" w:rsidRPr="001C3CAE" w:rsidRDefault="001C3CAE" w:rsidP="001C3CAE">
      <w:pPr>
        <w:numPr>
          <w:ilvl w:val="0"/>
          <w:numId w:val="4"/>
        </w:numPr>
      </w:pPr>
      <w:r w:rsidRPr="001C3CAE">
        <w:t>квитанция об уплате пошлины (в случае необходимости);</w:t>
      </w:r>
    </w:p>
    <w:p w14:paraId="78CC3182" w14:textId="77777777" w:rsidR="001C3CAE" w:rsidRPr="001C3CAE" w:rsidRDefault="001C3CAE" w:rsidP="001C3CAE">
      <w:pPr>
        <w:numPr>
          <w:ilvl w:val="0"/>
          <w:numId w:val="4"/>
        </w:numPr>
      </w:pPr>
      <w:r w:rsidRPr="001C3CAE">
        <w:lastRenderedPageBreak/>
        <w:t>копия ранее поданного запроса (если есть);</w:t>
      </w:r>
    </w:p>
    <w:p w14:paraId="4C943D7D" w14:textId="77777777" w:rsidR="001C3CAE" w:rsidRPr="001C3CAE" w:rsidRDefault="001C3CAE" w:rsidP="001C3CAE">
      <w:pPr>
        <w:numPr>
          <w:ilvl w:val="0"/>
          <w:numId w:val="4"/>
        </w:numPr>
      </w:pPr>
      <w:r w:rsidRPr="001C3CAE">
        <w:t>опись передаваемых полномочий.</w:t>
      </w:r>
    </w:p>
    <w:p w14:paraId="6E07C896" w14:textId="77777777" w:rsidR="001C3CAE" w:rsidRPr="001C3CAE" w:rsidRDefault="001C3CAE" w:rsidP="001C3CAE">
      <w:pPr>
        <w:jc w:val="left"/>
      </w:pPr>
      <w:r w:rsidRPr="001C3CAE">
        <w:t>«__» ________ 20__ г.</w:t>
      </w:r>
      <w:r w:rsidRPr="001C3CAE">
        <w:br/>
        <w:t>________________ / [Фамилия И.О.]</w:t>
      </w:r>
    </w:p>
    <w:p w14:paraId="1A660268" w14:textId="77777777" w:rsidR="0083247E" w:rsidRPr="001C3CAE" w:rsidRDefault="0083247E" w:rsidP="001C3CAE"/>
    <w:sectPr w:rsidR="0083247E" w:rsidRPr="001C3CAE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704B" w14:textId="77777777" w:rsidR="004E1B37" w:rsidRDefault="004E1B37" w:rsidP="00AA1082">
      <w:pPr>
        <w:spacing w:after="0" w:line="240" w:lineRule="auto"/>
      </w:pPr>
      <w:r>
        <w:separator/>
      </w:r>
    </w:p>
  </w:endnote>
  <w:endnote w:type="continuationSeparator" w:id="0">
    <w:p w14:paraId="64E1B01B" w14:textId="77777777" w:rsidR="004E1B37" w:rsidRDefault="004E1B3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011C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06F7851D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BF10" w14:textId="77777777" w:rsidR="004E1B37" w:rsidRDefault="004E1B37" w:rsidP="00AA1082">
      <w:pPr>
        <w:spacing w:after="0" w:line="240" w:lineRule="auto"/>
      </w:pPr>
      <w:r>
        <w:separator/>
      </w:r>
    </w:p>
  </w:footnote>
  <w:footnote w:type="continuationSeparator" w:id="0">
    <w:p w14:paraId="7D3A3E4A" w14:textId="77777777" w:rsidR="004E1B37" w:rsidRDefault="004E1B3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0D740302" w14:textId="77777777" w:rsidTr="004F2C3F">
      <w:tc>
        <w:tcPr>
          <w:tcW w:w="988" w:type="dxa"/>
        </w:tcPr>
        <w:p w14:paraId="2C1B9394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F94D7D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4F1E7B24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F66FFE6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36A41F2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1D0E"/>
    <w:multiLevelType w:val="multilevel"/>
    <w:tmpl w:val="9ACC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7D01"/>
    <w:multiLevelType w:val="multilevel"/>
    <w:tmpl w:val="D94C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"/>
  </w:num>
  <w:num w:numId="2" w16cid:durableId="1452941838">
    <w:abstractNumId w:val="1"/>
  </w:num>
  <w:num w:numId="3" w16cid:durableId="515922123">
    <w:abstractNumId w:val="3"/>
  </w:num>
  <w:num w:numId="4" w16cid:durableId="119376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AE"/>
    <w:rsid w:val="00050C30"/>
    <w:rsid w:val="000C285E"/>
    <w:rsid w:val="000D675F"/>
    <w:rsid w:val="000E186D"/>
    <w:rsid w:val="00124C52"/>
    <w:rsid w:val="00136CBC"/>
    <w:rsid w:val="001C3CAE"/>
    <w:rsid w:val="002246DE"/>
    <w:rsid w:val="00227EAA"/>
    <w:rsid w:val="0029453C"/>
    <w:rsid w:val="00313859"/>
    <w:rsid w:val="003D025F"/>
    <w:rsid w:val="00456FEF"/>
    <w:rsid w:val="00461B7D"/>
    <w:rsid w:val="00472E2F"/>
    <w:rsid w:val="004E1B37"/>
    <w:rsid w:val="004F2C3F"/>
    <w:rsid w:val="00657808"/>
    <w:rsid w:val="00675063"/>
    <w:rsid w:val="007E1463"/>
    <w:rsid w:val="008057E1"/>
    <w:rsid w:val="0083238E"/>
    <w:rsid w:val="0083247E"/>
    <w:rsid w:val="008D439D"/>
    <w:rsid w:val="00925C4E"/>
    <w:rsid w:val="00A50AB7"/>
    <w:rsid w:val="00A95EF3"/>
    <w:rsid w:val="00A9773E"/>
    <w:rsid w:val="00AA1082"/>
    <w:rsid w:val="00B10717"/>
    <w:rsid w:val="00B66532"/>
    <w:rsid w:val="00B90F31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CBA84"/>
  <w15:chartTrackingRefBased/>
  <w15:docId w15:val="{4B6A2DD1-CE80-40C4-AA2A-96C8ADF6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1</cp:revision>
  <dcterms:created xsi:type="dcterms:W3CDTF">2026-07-02T18:58:00Z</dcterms:created>
  <dcterms:modified xsi:type="dcterms:W3CDTF">2026-07-02T18:58:00Z</dcterms:modified>
</cp:coreProperties>
</file>