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1617" w14:textId="77777777" w:rsidR="005E470F" w:rsidRPr="005E470F" w:rsidRDefault="005E470F" w:rsidP="005E470F">
      <w:pPr>
        <w:jc w:val="left"/>
      </w:pPr>
      <w:r w:rsidRPr="005E470F">
        <w:t>Место совершения: [Город/Населенный пункт]</w:t>
      </w:r>
      <w:r w:rsidRPr="005E470F">
        <w:br/>
        <w:t>Дата совершения: «__» ________ 20__ г.</w:t>
      </w:r>
      <w:r w:rsidRPr="005E470F">
        <w:br/>
      </w:r>
      <w:r w:rsidRPr="005E470F">
        <w:br/>
      </w:r>
      <w:r w:rsidRPr="005E470F">
        <w:rPr>
          <w:b/>
          <w:bCs/>
        </w:rPr>
        <w:t>Доверитель:</w:t>
      </w:r>
      <w:r w:rsidRPr="005E470F">
        <w:t xml:space="preserve"> [ФИО полностью]</w:t>
      </w:r>
      <w:r w:rsidRPr="005E470F">
        <w:br/>
        <w:t>Паспорт: [Серия, номер, кем и когда выдан]</w:t>
      </w:r>
      <w:r w:rsidRPr="005E470F">
        <w:br/>
        <w:t>Адрес: [Адрес регистрации]</w:t>
      </w:r>
      <w:r w:rsidRPr="005E470F">
        <w:br/>
      </w:r>
      <w:r w:rsidRPr="005E470F">
        <w:br/>
      </w:r>
      <w:r w:rsidRPr="005E470F">
        <w:rPr>
          <w:b/>
          <w:bCs/>
        </w:rPr>
        <w:t>Поверенный:</w:t>
      </w:r>
      <w:r w:rsidRPr="005E470F">
        <w:t xml:space="preserve"> [ФИО полностью]</w:t>
      </w:r>
      <w:r w:rsidRPr="005E470F">
        <w:br/>
        <w:t>Паспорт: [Серия, номер, кем и когда выдан]</w:t>
      </w:r>
      <w:r w:rsidRPr="005E470F">
        <w:br/>
        <w:t>Адрес: [Адрес регистрации]</w:t>
      </w:r>
    </w:p>
    <w:p w14:paraId="4D4C29FA" w14:textId="77777777" w:rsidR="005E470F" w:rsidRPr="005E470F" w:rsidRDefault="005E470F" w:rsidP="005E470F">
      <w:pPr>
        <w:rPr>
          <w:b/>
          <w:bCs/>
        </w:rPr>
      </w:pPr>
      <w:r w:rsidRPr="005E470F">
        <w:rPr>
          <w:b/>
          <w:bCs/>
        </w:rPr>
        <w:t>ДОВЕРЕННОСТЬ</w:t>
      </w:r>
    </w:p>
    <w:p w14:paraId="7DF32971" w14:textId="77777777" w:rsidR="005E470F" w:rsidRPr="005E470F" w:rsidRDefault="005E470F" w:rsidP="005E470F">
      <w:r w:rsidRPr="005E470F">
        <w:t>Я, вышеуказанный Доверитель, настоящей доверенностью уполномочиваю Поверенного представлять мои интересы перед любыми физическими и юридическими лицами, органами государственной власти и местного самоуправления по вопросу заключения и подписания договоров, связанных с [указать сферу, например: приобретением имущества/оказанием услуг].</w:t>
      </w:r>
    </w:p>
    <w:p w14:paraId="7489DB25" w14:textId="77777777" w:rsidR="005E470F" w:rsidRPr="005E470F" w:rsidRDefault="005E470F" w:rsidP="005E470F">
      <w:r w:rsidRPr="005E470F">
        <w:t>Для выполнения указанных полномочий Поверенный наделяется правом совершать от моего имени все необходимые действия, в том числе согласовывать условия сделок, подписывать договоры, дополнительные соглашения, акты приема-передачи, протоколы разногласий и иные документы, являющиеся приложениями к договорам. Поверенный вправе подтверждать факт оплаты по сделкам и осуществлять иные права, предусмотренные действующим законодательством для реализации данного поручения.</w:t>
      </w:r>
    </w:p>
    <w:p w14:paraId="67A90776" w14:textId="77777777" w:rsidR="005E470F" w:rsidRPr="005E470F" w:rsidRDefault="005E470F" w:rsidP="005E470F">
      <w:pPr>
        <w:rPr>
          <w:b/>
          <w:bCs/>
        </w:rPr>
      </w:pPr>
      <w:r w:rsidRPr="005E470F">
        <w:rPr>
          <w:b/>
          <w:bCs/>
        </w:rPr>
        <w:t>ПРОШУ:</w:t>
      </w:r>
    </w:p>
    <w:p w14:paraId="5A901ECB" w14:textId="77777777" w:rsidR="005E470F" w:rsidRPr="005E470F" w:rsidRDefault="005E470F" w:rsidP="005E470F">
      <w:pPr>
        <w:numPr>
          <w:ilvl w:val="0"/>
          <w:numId w:val="9"/>
        </w:numPr>
      </w:pPr>
      <w:r w:rsidRPr="005E470F">
        <w:t>предоставить Поверенному право подписи всех видов гражданско-правовых договоров;</w:t>
      </w:r>
    </w:p>
    <w:p w14:paraId="65FA4549" w14:textId="77777777" w:rsidR="005E470F" w:rsidRPr="005E470F" w:rsidRDefault="005E470F" w:rsidP="005E470F">
      <w:pPr>
        <w:numPr>
          <w:ilvl w:val="0"/>
          <w:numId w:val="9"/>
        </w:numPr>
      </w:pPr>
      <w:r w:rsidRPr="005E470F">
        <w:t>считать правомерными действия Поверенного по согласованию существенных условий сделок;</w:t>
      </w:r>
    </w:p>
    <w:p w14:paraId="4D40DECE" w14:textId="77777777" w:rsidR="005E470F" w:rsidRPr="005E470F" w:rsidRDefault="005E470F" w:rsidP="005E470F">
      <w:pPr>
        <w:numPr>
          <w:ilvl w:val="0"/>
          <w:numId w:val="9"/>
        </w:numPr>
      </w:pPr>
      <w:r w:rsidRPr="005E470F">
        <w:t>принимать подписанные Поверенным документы как исходящие непосредственно от моего имени;</w:t>
      </w:r>
    </w:p>
    <w:p w14:paraId="4CB06425" w14:textId="77777777" w:rsidR="005E470F" w:rsidRPr="005E470F" w:rsidRDefault="005E470F" w:rsidP="005E470F">
      <w:pPr>
        <w:numPr>
          <w:ilvl w:val="0"/>
          <w:numId w:val="9"/>
        </w:numPr>
      </w:pPr>
      <w:r w:rsidRPr="005E470F">
        <w:t>учитывать, что полномочия по данной доверенности не могут быть переданы третьим лицам.</w:t>
      </w:r>
    </w:p>
    <w:p w14:paraId="25FEBB15" w14:textId="77777777" w:rsidR="005E470F" w:rsidRPr="005E470F" w:rsidRDefault="005E470F" w:rsidP="005E470F">
      <w:pPr>
        <w:rPr>
          <w:b/>
          <w:bCs/>
        </w:rPr>
      </w:pPr>
      <w:r w:rsidRPr="005E470F">
        <w:rPr>
          <w:b/>
          <w:bCs/>
        </w:rPr>
        <w:t>Приложения:</w:t>
      </w:r>
    </w:p>
    <w:p w14:paraId="385BCDBA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копия паспорта Доверителя;</w:t>
      </w:r>
    </w:p>
    <w:p w14:paraId="34F01BC8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копия паспорта Поверенного;</w:t>
      </w:r>
    </w:p>
    <w:p w14:paraId="7A669EDF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проект договора (если полномочия выдаются под конкретную сделку);</w:t>
      </w:r>
    </w:p>
    <w:p w14:paraId="4DE9BB56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копия свидетельства о регистрации по месту жительства;</w:t>
      </w:r>
    </w:p>
    <w:p w14:paraId="1AC4A27E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реквизиты для осуществления расчетов;</w:t>
      </w:r>
    </w:p>
    <w:p w14:paraId="049A83DC" w14:textId="77777777" w:rsidR="005E470F" w:rsidRPr="005E470F" w:rsidRDefault="005E470F" w:rsidP="005E470F">
      <w:pPr>
        <w:numPr>
          <w:ilvl w:val="0"/>
          <w:numId w:val="10"/>
        </w:numPr>
      </w:pPr>
      <w:r w:rsidRPr="005E470F">
        <w:t>согласие на обработку персональных данных.</w:t>
      </w:r>
    </w:p>
    <w:p w14:paraId="36C1385C" w14:textId="77777777" w:rsidR="005E470F" w:rsidRPr="005E470F" w:rsidRDefault="005E470F" w:rsidP="005E470F">
      <w:pPr>
        <w:jc w:val="left"/>
      </w:pPr>
      <w:r w:rsidRPr="005E470F">
        <w:lastRenderedPageBreak/>
        <w:t>«__» ________ 20__ г.</w:t>
      </w:r>
      <w:r w:rsidRPr="005E470F">
        <w:br/>
        <w:t>________________ / [Фамилия И.О.]</w:t>
      </w:r>
    </w:p>
    <w:p w14:paraId="1A660268" w14:textId="77777777" w:rsidR="0083247E" w:rsidRPr="005E470F" w:rsidRDefault="0083247E" w:rsidP="005E470F"/>
    <w:sectPr w:rsidR="0083247E" w:rsidRPr="005E470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603E" w14:textId="77777777" w:rsidR="0004556C" w:rsidRDefault="0004556C" w:rsidP="00AA1082">
      <w:pPr>
        <w:spacing w:after="0" w:line="240" w:lineRule="auto"/>
      </w:pPr>
      <w:r>
        <w:separator/>
      </w:r>
    </w:p>
  </w:endnote>
  <w:endnote w:type="continuationSeparator" w:id="0">
    <w:p w14:paraId="01FF123A" w14:textId="77777777" w:rsidR="0004556C" w:rsidRDefault="0004556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011C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06F7851D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5B2E7" w14:textId="77777777" w:rsidR="0004556C" w:rsidRDefault="0004556C" w:rsidP="00AA1082">
      <w:pPr>
        <w:spacing w:after="0" w:line="240" w:lineRule="auto"/>
      </w:pPr>
      <w:r>
        <w:separator/>
      </w:r>
    </w:p>
  </w:footnote>
  <w:footnote w:type="continuationSeparator" w:id="0">
    <w:p w14:paraId="24CB0691" w14:textId="77777777" w:rsidR="0004556C" w:rsidRDefault="0004556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740302" w14:textId="77777777" w:rsidTr="004F2C3F">
      <w:tc>
        <w:tcPr>
          <w:tcW w:w="988" w:type="dxa"/>
        </w:tcPr>
        <w:p w14:paraId="2C1B9394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F94D7D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4F1E7B24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66FFE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36A41F2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64F"/>
    <w:multiLevelType w:val="multilevel"/>
    <w:tmpl w:val="D91A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23709"/>
    <w:multiLevelType w:val="multilevel"/>
    <w:tmpl w:val="4772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E1D0E"/>
    <w:multiLevelType w:val="multilevel"/>
    <w:tmpl w:val="9ACC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FEA"/>
    <w:multiLevelType w:val="multilevel"/>
    <w:tmpl w:val="1C2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00C3B"/>
    <w:multiLevelType w:val="multilevel"/>
    <w:tmpl w:val="B4D8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7D01"/>
    <w:multiLevelType w:val="multilevel"/>
    <w:tmpl w:val="D94C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0C1982"/>
    <w:multiLevelType w:val="multilevel"/>
    <w:tmpl w:val="6E26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00653"/>
    <w:multiLevelType w:val="multilevel"/>
    <w:tmpl w:val="B908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6"/>
  </w:num>
  <w:num w:numId="2" w16cid:durableId="1452941838">
    <w:abstractNumId w:val="3"/>
  </w:num>
  <w:num w:numId="3" w16cid:durableId="515922123">
    <w:abstractNumId w:val="7"/>
  </w:num>
  <w:num w:numId="4" w16cid:durableId="1193764885">
    <w:abstractNumId w:val="2"/>
  </w:num>
  <w:num w:numId="5" w16cid:durableId="189951390">
    <w:abstractNumId w:val="0"/>
  </w:num>
  <w:num w:numId="6" w16cid:durableId="1854950814">
    <w:abstractNumId w:val="1"/>
  </w:num>
  <w:num w:numId="7" w16cid:durableId="2015721245">
    <w:abstractNumId w:val="5"/>
  </w:num>
  <w:num w:numId="8" w16cid:durableId="2005552214">
    <w:abstractNumId w:val="8"/>
  </w:num>
  <w:num w:numId="9" w16cid:durableId="1730885180">
    <w:abstractNumId w:val="4"/>
  </w:num>
  <w:num w:numId="10" w16cid:durableId="14100743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AE"/>
    <w:rsid w:val="0004556C"/>
    <w:rsid w:val="00050C30"/>
    <w:rsid w:val="000C1197"/>
    <w:rsid w:val="000C285E"/>
    <w:rsid w:val="000D675F"/>
    <w:rsid w:val="000E186D"/>
    <w:rsid w:val="00124C52"/>
    <w:rsid w:val="00136CBC"/>
    <w:rsid w:val="001C3CAE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5E470F"/>
    <w:rsid w:val="00657808"/>
    <w:rsid w:val="00675063"/>
    <w:rsid w:val="007E1463"/>
    <w:rsid w:val="008057E1"/>
    <w:rsid w:val="0083238E"/>
    <w:rsid w:val="0083247E"/>
    <w:rsid w:val="008D439D"/>
    <w:rsid w:val="00925C4E"/>
    <w:rsid w:val="00A50AB7"/>
    <w:rsid w:val="00A95EF3"/>
    <w:rsid w:val="00A9773E"/>
    <w:rsid w:val="00AA1082"/>
    <w:rsid w:val="00B10717"/>
    <w:rsid w:val="00B66532"/>
    <w:rsid w:val="00B90F31"/>
    <w:rsid w:val="00BC564B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BA84"/>
  <w15:chartTrackingRefBased/>
  <w15:docId w15:val="{4B6A2DD1-CE80-40C4-AA2A-96C8ADF6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2026-07-02T20:33:00Z</dcterms:created>
  <dcterms:modified xsi:type="dcterms:W3CDTF">2026-07-02T20:33:00Z</dcterms:modified>
</cp:coreProperties>
</file>