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E170" w14:textId="77777777" w:rsidR="00F85CD5" w:rsidRPr="00F85CD5" w:rsidRDefault="00F85CD5" w:rsidP="00F85CD5">
      <w:pPr>
        <w:jc w:val="left"/>
      </w:pPr>
      <w:r w:rsidRPr="00F85CD5">
        <w:t>В [Название вышестоящего суда, например: Московский городской суд]</w:t>
      </w:r>
      <w:r w:rsidRPr="00F85CD5">
        <w:br/>
        <w:t>через [Название суда первой инстанции, вынесшего определение]</w:t>
      </w:r>
    </w:p>
    <w:p w14:paraId="44AE73AF" w14:textId="77777777" w:rsidR="00F85CD5" w:rsidRPr="00F85CD5" w:rsidRDefault="00F85CD5" w:rsidP="00F85CD5">
      <w:pPr>
        <w:jc w:val="left"/>
      </w:pPr>
      <w:r w:rsidRPr="00F85CD5">
        <w:rPr>
          <w:b/>
          <w:bCs/>
        </w:rPr>
        <w:t>Заявитель (Истец):</w:t>
      </w:r>
      <w:r w:rsidRPr="00F85CD5">
        <w:t xml:space="preserve"> [ФИО или наименование]</w:t>
      </w:r>
      <w:r w:rsidRPr="00F85CD5">
        <w:br/>
        <w:t>Адрес: [Индекс, адрес проживания или регистрации]</w:t>
      </w:r>
      <w:r w:rsidRPr="00F85CD5">
        <w:br/>
        <w:t>Телефон: [Номер телефона]</w:t>
      </w:r>
      <w:r w:rsidRPr="00F85CD5">
        <w:br/>
        <w:t xml:space="preserve">Электронная почта: [Адрес </w:t>
      </w:r>
      <w:proofErr w:type="spellStart"/>
      <w:r w:rsidRPr="00F85CD5">
        <w:t>e-mail</w:t>
      </w:r>
      <w:proofErr w:type="spellEnd"/>
      <w:r w:rsidRPr="00F85CD5">
        <w:t>]</w:t>
      </w:r>
    </w:p>
    <w:p w14:paraId="7398CCEC" w14:textId="77777777" w:rsidR="00F85CD5" w:rsidRPr="00F85CD5" w:rsidRDefault="00F85CD5" w:rsidP="00F85CD5">
      <w:pPr>
        <w:jc w:val="left"/>
      </w:pPr>
      <w:r w:rsidRPr="00F85CD5">
        <w:rPr>
          <w:b/>
          <w:bCs/>
        </w:rPr>
        <w:t>Ответчик:</w:t>
      </w:r>
      <w:r w:rsidRPr="00F85CD5">
        <w:t xml:space="preserve"> [ФИО или наименование]</w:t>
      </w:r>
      <w:r w:rsidRPr="00F85CD5">
        <w:br/>
        <w:t>Адрес: [Адрес местожительства или нахождения]</w:t>
      </w:r>
    </w:p>
    <w:p w14:paraId="47FA7D75" w14:textId="77777777" w:rsidR="00F85CD5" w:rsidRPr="00F85CD5" w:rsidRDefault="00F85CD5" w:rsidP="00F85CD5">
      <w:pPr>
        <w:jc w:val="left"/>
      </w:pPr>
      <w:r w:rsidRPr="00F85CD5">
        <w:t>Дело № [Номер материала или дела в первой инстанции]</w:t>
      </w:r>
    </w:p>
    <w:p w14:paraId="6FABD7EE" w14:textId="77777777" w:rsidR="00F85CD5" w:rsidRPr="00F85CD5" w:rsidRDefault="00F85CD5" w:rsidP="00F85CD5">
      <w:pPr>
        <w:jc w:val="center"/>
        <w:rPr>
          <w:b/>
          <w:bCs/>
        </w:rPr>
      </w:pPr>
      <w:r w:rsidRPr="00F85CD5">
        <w:rPr>
          <w:b/>
          <w:bCs/>
        </w:rPr>
        <w:t>Частная жалоба</w:t>
      </w:r>
      <w:r w:rsidRPr="00F85CD5">
        <w:rPr>
          <w:b/>
          <w:bCs/>
        </w:rPr>
        <w:br/>
        <w:t>на определение суда о возвращении искового заявления</w:t>
      </w:r>
    </w:p>
    <w:p w14:paraId="2E87AAEA" w14:textId="77777777" w:rsidR="00F85CD5" w:rsidRPr="00F85CD5" w:rsidRDefault="00F85CD5" w:rsidP="00F85CD5">
      <w:r w:rsidRPr="00F85CD5">
        <w:t>«__» ________ 20__ года Заявитель обратился в [Название суда первой инстанции] с исковым заявлением к [ФИО или наименование ответчика] о [предмет иска, например: взыскании задолженности по договору].</w:t>
      </w:r>
    </w:p>
    <w:p w14:paraId="25B4AAC0" w14:textId="77777777" w:rsidR="00F85CD5" w:rsidRPr="00F85CD5" w:rsidRDefault="00F85CD5" w:rsidP="00F85CD5">
      <w:r w:rsidRPr="00F85CD5">
        <w:t>Определением [Название суда первой инстанции] от «__» ________ 20__ года указанное исковое заявление было возвращено Заявителю на основании [указать пункт и статью процессуального кодекса, например: пункта 2 части 1 статьи 135 ГПК РФ в связи с неподсудностью дела данному суду].</w:t>
      </w:r>
    </w:p>
    <w:p w14:paraId="1F075621" w14:textId="77777777" w:rsidR="00F85CD5" w:rsidRPr="00F85CD5" w:rsidRDefault="00F85CD5" w:rsidP="00F85CD5">
      <w:r w:rsidRPr="00F85CD5">
        <w:t>Заявитель считает вынесенное определение незаконным, необоснованным и нарушающим процессуальные права по следующим основаниям.</w:t>
      </w:r>
    </w:p>
    <w:p w14:paraId="777FE350" w14:textId="77777777" w:rsidR="00F85CD5" w:rsidRPr="00F85CD5" w:rsidRDefault="00F85CD5" w:rsidP="00F85CD5">
      <w:r w:rsidRPr="00F85CD5">
        <w:t>Суд первой инстанции указал, что [кратко изложить мотивы суда из текста определения, например: спор подлежит рассмотрению по месту жительства ответчика]. Однако данные выводы противоречат фактическим обстоятельствам дела и нормам процессуального права.</w:t>
      </w:r>
    </w:p>
    <w:p w14:paraId="00405E2A" w14:textId="77777777" w:rsidR="00F85CD5" w:rsidRPr="00F85CD5" w:rsidRDefault="00F85CD5" w:rsidP="00F85CD5">
      <w:r w:rsidRPr="00F85CD5">
        <w:t>В соответствии с [указать норму права, например: частью 9 статьи 29 ГПК РФ], иски, вытекающие из договоров, в которых указано место их исполнения, могут быть предъявлены также в суд по месту исполнения такого договора. В пункте [номер пункта] договора от «__» ________ 20__ года стороны прямо установили, что местом исполнения является: [указать адрес]. Данный адрес относится к юрисдикции [Название суда первой инстанции].</w:t>
      </w:r>
    </w:p>
    <w:p w14:paraId="40692C87" w14:textId="77777777" w:rsidR="00F85CD5" w:rsidRPr="00F85CD5" w:rsidRDefault="00F85CD5" w:rsidP="00F85CD5">
      <w:r w:rsidRPr="00F85CD5">
        <w:t>Таким образом, у суда первой инстанции отсутствовали правовые основания для возврата искового заявления. Заявитель полностью соблюдал порядок обращения за судебной защитой.</w:t>
      </w:r>
    </w:p>
    <w:p w14:paraId="1DDE0486" w14:textId="77777777" w:rsidR="00F85CD5" w:rsidRPr="00F85CD5" w:rsidRDefault="00F85CD5" w:rsidP="00F85CD5">
      <w:r w:rsidRPr="00F85CD5">
        <w:t>На основании изложенного, руководствуясь статьями 331, 332, 333, 334 Гражданского процессуального кодекса Российской Федерации,</w:t>
      </w:r>
    </w:p>
    <w:p w14:paraId="6960437F" w14:textId="77777777" w:rsidR="00F85CD5" w:rsidRPr="00F85CD5" w:rsidRDefault="00F85CD5" w:rsidP="00F85CD5">
      <w:pPr>
        <w:jc w:val="center"/>
      </w:pPr>
      <w:r w:rsidRPr="00F85CD5">
        <w:rPr>
          <w:b/>
          <w:bCs/>
        </w:rPr>
        <w:t>ПРОШУ:</w:t>
      </w:r>
    </w:p>
    <w:p w14:paraId="2D0A4F88" w14:textId="77777777" w:rsidR="00F85CD5" w:rsidRPr="00F85CD5" w:rsidRDefault="00F85CD5" w:rsidP="00F85CD5">
      <w:r w:rsidRPr="00F85CD5">
        <w:t>1. Определение [Название суда первой инстанции] от «__» ________ 20__ года о возвращении искового заявления по делу № [Номер] отменить полностью.</w:t>
      </w:r>
      <w:r w:rsidRPr="00F85CD5">
        <w:br/>
        <w:t>2. Направить исковое заявление и приложенные к нему материалы в [Название суда первой инстанции] для рассмотрения со стадии принятия к производству.</w:t>
      </w:r>
    </w:p>
    <w:p w14:paraId="7F99D990" w14:textId="77777777" w:rsidR="00F85CD5" w:rsidRPr="00F85CD5" w:rsidRDefault="00F85CD5" w:rsidP="00F85CD5">
      <w:r w:rsidRPr="00F85CD5">
        <w:rPr>
          <w:b/>
          <w:bCs/>
        </w:rPr>
        <w:lastRenderedPageBreak/>
        <w:t>Приложение:</w:t>
      </w:r>
    </w:p>
    <w:p w14:paraId="4C3C5C41" w14:textId="77777777" w:rsidR="00F85CD5" w:rsidRPr="00F85CD5" w:rsidRDefault="00F85CD5" w:rsidP="00F85CD5">
      <w:pPr>
        <w:numPr>
          <w:ilvl w:val="0"/>
          <w:numId w:val="46"/>
        </w:numPr>
      </w:pPr>
      <w:r w:rsidRPr="00F85CD5">
        <w:t>копия частной жалобы по числу лиц, участвующих в деле (или уведомление о вручении);</w:t>
      </w:r>
    </w:p>
    <w:p w14:paraId="42ABF5AA" w14:textId="77777777" w:rsidR="00F85CD5" w:rsidRPr="00F85CD5" w:rsidRDefault="00F85CD5" w:rsidP="00F85CD5">
      <w:pPr>
        <w:numPr>
          <w:ilvl w:val="0"/>
          <w:numId w:val="46"/>
        </w:numPr>
      </w:pPr>
      <w:r w:rsidRPr="00F85CD5">
        <w:t>копия оспариваемого определения суда от «__» ________ 20__ года;</w:t>
      </w:r>
    </w:p>
    <w:p w14:paraId="59FC629B" w14:textId="77777777" w:rsidR="00F85CD5" w:rsidRPr="00F85CD5" w:rsidRDefault="00F85CD5" w:rsidP="00F85CD5">
      <w:pPr>
        <w:numPr>
          <w:ilvl w:val="0"/>
          <w:numId w:val="46"/>
        </w:numPr>
      </w:pPr>
      <w:r w:rsidRPr="00F85CD5">
        <w:t>копия документы, подтверждающие обоснованность доводов жалобы;</w:t>
      </w:r>
    </w:p>
    <w:p w14:paraId="425FCB12" w14:textId="77777777" w:rsidR="00F85CD5" w:rsidRPr="00F85CD5" w:rsidRDefault="00F85CD5" w:rsidP="00F85CD5">
      <w:pPr>
        <w:numPr>
          <w:ilvl w:val="0"/>
          <w:numId w:val="46"/>
        </w:numPr>
      </w:pPr>
      <w:r w:rsidRPr="00F85CD5">
        <w:t>доверенность или иной документ, подтверждающий полномочия представителя (если жалоба подается представителем).</w:t>
      </w:r>
    </w:p>
    <w:p w14:paraId="6FFE478E" w14:textId="77777777" w:rsidR="00F85CD5" w:rsidRPr="00F85CD5" w:rsidRDefault="00F85CD5" w:rsidP="00F85CD5">
      <w:r w:rsidRPr="00F85CD5">
        <w:t>«__» ________ 20__ г.</w:t>
      </w:r>
    </w:p>
    <w:p w14:paraId="090C0082" w14:textId="77777777" w:rsidR="00F85CD5" w:rsidRPr="00F85CD5" w:rsidRDefault="00F85CD5" w:rsidP="00F85CD5">
      <w:r w:rsidRPr="00F85CD5">
        <w:t>________________ / [Фамилия И.О.]</w:t>
      </w:r>
    </w:p>
    <w:p w14:paraId="040E965B" w14:textId="77777777" w:rsidR="0083247E" w:rsidRPr="00F85CD5" w:rsidRDefault="0083247E" w:rsidP="00F85CD5"/>
    <w:sectPr w:rsidR="0083247E" w:rsidRPr="00F85CD5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14DE" w14:textId="77777777" w:rsidR="00444CB5" w:rsidRDefault="00444CB5" w:rsidP="00AA1082">
      <w:pPr>
        <w:spacing w:after="0" w:line="240" w:lineRule="auto"/>
      </w:pPr>
      <w:r>
        <w:separator/>
      </w:r>
    </w:p>
  </w:endnote>
  <w:endnote w:type="continuationSeparator" w:id="0">
    <w:p w14:paraId="073B282D" w14:textId="77777777" w:rsidR="00444CB5" w:rsidRDefault="00444CB5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DA3AE" w14:textId="77777777" w:rsidR="00444CB5" w:rsidRDefault="00444CB5" w:rsidP="00AA1082">
      <w:pPr>
        <w:spacing w:after="0" w:line="240" w:lineRule="auto"/>
      </w:pPr>
      <w:r>
        <w:separator/>
      </w:r>
    </w:p>
  </w:footnote>
  <w:footnote w:type="continuationSeparator" w:id="0">
    <w:p w14:paraId="68192706" w14:textId="77777777" w:rsidR="00444CB5" w:rsidRDefault="00444CB5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1"/>
  </w:num>
  <w:num w:numId="2" w16cid:durableId="1452941838">
    <w:abstractNumId w:val="17"/>
  </w:num>
  <w:num w:numId="3" w16cid:durableId="620452602">
    <w:abstractNumId w:val="37"/>
  </w:num>
  <w:num w:numId="4" w16cid:durableId="127937033">
    <w:abstractNumId w:val="33"/>
  </w:num>
  <w:num w:numId="5" w16cid:durableId="531455332">
    <w:abstractNumId w:val="42"/>
  </w:num>
  <w:num w:numId="6" w16cid:durableId="1099104971">
    <w:abstractNumId w:val="9"/>
  </w:num>
  <w:num w:numId="7" w16cid:durableId="1269124427">
    <w:abstractNumId w:val="32"/>
  </w:num>
  <w:num w:numId="8" w16cid:durableId="557205090">
    <w:abstractNumId w:val="4"/>
  </w:num>
  <w:num w:numId="9" w16cid:durableId="1463647699">
    <w:abstractNumId w:val="18"/>
  </w:num>
  <w:num w:numId="10" w16cid:durableId="673608733">
    <w:abstractNumId w:val="13"/>
  </w:num>
  <w:num w:numId="11" w16cid:durableId="1989937548">
    <w:abstractNumId w:val="31"/>
  </w:num>
  <w:num w:numId="12" w16cid:durableId="1773040737">
    <w:abstractNumId w:val="34"/>
  </w:num>
  <w:num w:numId="13" w16cid:durableId="1329289397">
    <w:abstractNumId w:val="36"/>
  </w:num>
  <w:num w:numId="14" w16cid:durableId="1313484984">
    <w:abstractNumId w:val="8"/>
  </w:num>
  <w:num w:numId="15" w16cid:durableId="1457869392">
    <w:abstractNumId w:val="29"/>
  </w:num>
  <w:num w:numId="16" w16cid:durableId="1197355343">
    <w:abstractNumId w:val="3"/>
  </w:num>
  <w:num w:numId="17" w16cid:durableId="1464885777">
    <w:abstractNumId w:val="20"/>
  </w:num>
  <w:num w:numId="18" w16cid:durableId="1104112483">
    <w:abstractNumId w:val="41"/>
  </w:num>
  <w:num w:numId="19" w16cid:durableId="145096879">
    <w:abstractNumId w:val="2"/>
  </w:num>
  <w:num w:numId="20" w16cid:durableId="643975361">
    <w:abstractNumId w:val="11"/>
  </w:num>
  <w:num w:numId="21" w16cid:durableId="852257610">
    <w:abstractNumId w:val="30"/>
  </w:num>
  <w:num w:numId="22" w16cid:durableId="36928319">
    <w:abstractNumId w:val="1"/>
  </w:num>
  <w:num w:numId="23" w16cid:durableId="970592668">
    <w:abstractNumId w:val="43"/>
  </w:num>
  <w:num w:numId="24" w16cid:durableId="1897163482">
    <w:abstractNumId w:val="26"/>
  </w:num>
  <w:num w:numId="25" w16cid:durableId="384062563">
    <w:abstractNumId w:val="35"/>
  </w:num>
  <w:num w:numId="26" w16cid:durableId="492839721">
    <w:abstractNumId w:val="27"/>
  </w:num>
  <w:num w:numId="27" w16cid:durableId="1229728864">
    <w:abstractNumId w:val="0"/>
  </w:num>
  <w:num w:numId="28" w16cid:durableId="1967152715">
    <w:abstractNumId w:val="22"/>
  </w:num>
  <w:num w:numId="29" w16cid:durableId="1953244208">
    <w:abstractNumId w:val="16"/>
  </w:num>
  <w:num w:numId="30" w16cid:durableId="985472466">
    <w:abstractNumId w:val="5"/>
  </w:num>
  <w:num w:numId="31" w16cid:durableId="1576545756">
    <w:abstractNumId w:val="23"/>
  </w:num>
  <w:num w:numId="32" w16cid:durableId="1221399102">
    <w:abstractNumId w:val="10"/>
  </w:num>
  <w:num w:numId="33" w16cid:durableId="1678341010">
    <w:abstractNumId w:val="39"/>
  </w:num>
  <w:num w:numId="34" w16cid:durableId="824394900">
    <w:abstractNumId w:val="28"/>
  </w:num>
  <w:num w:numId="35" w16cid:durableId="1607695405">
    <w:abstractNumId w:val="15"/>
  </w:num>
  <w:num w:numId="36" w16cid:durableId="1742411204">
    <w:abstractNumId w:val="44"/>
  </w:num>
  <w:num w:numId="37" w16cid:durableId="314341350">
    <w:abstractNumId w:val="14"/>
  </w:num>
  <w:num w:numId="38" w16cid:durableId="618222554">
    <w:abstractNumId w:val="7"/>
  </w:num>
  <w:num w:numId="39" w16cid:durableId="1899588925">
    <w:abstractNumId w:val="19"/>
  </w:num>
  <w:num w:numId="40" w16cid:durableId="367947537">
    <w:abstractNumId w:val="45"/>
  </w:num>
  <w:num w:numId="41" w16cid:durableId="1346135461">
    <w:abstractNumId w:val="40"/>
  </w:num>
  <w:num w:numId="42" w16cid:durableId="1736513357">
    <w:abstractNumId w:val="12"/>
  </w:num>
  <w:num w:numId="43" w16cid:durableId="1504323764">
    <w:abstractNumId w:val="6"/>
  </w:num>
  <w:num w:numId="44" w16cid:durableId="1061556985">
    <w:abstractNumId w:val="24"/>
  </w:num>
  <w:num w:numId="45" w16cid:durableId="1961304004">
    <w:abstractNumId w:val="25"/>
  </w:num>
  <w:num w:numId="46" w16cid:durableId="213262577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4CB5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C29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2026-08-24T11:14:00Z</dcterms:created>
  <dcterms:modified xsi:type="dcterms:W3CDTF">2026-08-24T11:14:00Z</dcterms:modified>
</cp:coreProperties>
</file>