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AA27A" w14:textId="77777777" w:rsidR="0049039F" w:rsidRPr="0049039F" w:rsidRDefault="0049039F" w:rsidP="0049039F">
      <w:pPr>
        <w:jc w:val="left"/>
      </w:pPr>
      <w:r w:rsidRPr="0049039F">
        <w:t>В [Наименование вышестоящего суда]</w:t>
      </w:r>
      <w:r w:rsidRPr="0049039F">
        <w:br/>
        <w:t>Адрес: [Адрес вышестоящего суда]</w:t>
      </w:r>
    </w:p>
    <w:p w14:paraId="63B7D1F9" w14:textId="77777777" w:rsidR="0049039F" w:rsidRPr="0049039F" w:rsidRDefault="0049039F" w:rsidP="0049039F">
      <w:pPr>
        <w:jc w:val="left"/>
      </w:pPr>
      <w:r w:rsidRPr="0049039F">
        <w:rPr>
          <w:b/>
          <w:bCs/>
        </w:rPr>
        <w:t>Через:</w:t>
      </w:r>
      <w:r w:rsidRPr="0049039F">
        <w:t xml:space="preserve"> [Наименование суда первой инстанции]</w:t>
      </w:r>
      <w:r w:rsidRPr="0049039F">
        <w:br/>
        <w:t>Адрес: [Адрес суда первой инстанции]</w:t>
      </w:r>
    </w:p>
    <w:p w14:paraId="1DFF2B61" w14:textId="77777777" w:rsidR="0049039F" w:rsidRPr="0049039F" w:rsidRDefault="0049039F" w:rsidP="0049039F">
      <w:pPr>
        <w:jc w:val="left"/>
      </w:pPr>
      <w:r w:rsidRPr="0049039F">
        <w:rPr>
          <w:b/>
          <w:bCs/>
        </w:rPr>
        <w:t>Заявитель (Истец / Ответчик / Третье лицо):</w:t>
      </w:r>
      <w:r w:rsidRPr="0049039F">
        <w:t xml:space="preserve"> [ФИО или наименование]</w:t>
      </w:r>
      <w:r w:rsidRPr="0049039F">
        <w:br/>
        <w:t>Адрес: [Индекс, адрес проживания или регистрации]</w:t>
      </w:r>
      <w:r w:rsidRPr="0049039F">
        <w:br/>
        <w:t>Телефон: [Номер телефона]</w:t>
      </w:r>
      <w:r w:rsidRPr="0049039F">
        <w:br/>
        <w:t>Электронная почта: [E-mail]</w:t>
      </w:r>
    </w:p>
    <w:p w14:paraId="612FED9F" w14:textId="77777777" w:rsidR="0049039F" w:rsidRPr="0049039F" w:rsidRDefault="0049039F" w:rsidP="0049039F">
      <w:pPr>
        <w:jc w:val="left"/>
      </w:pPr>
      <w:r w:rsidRPr="0049039F">
        <w:rPr>
          <w:b/>
          <w:bCs/>
        </w:rPr>
        <w:t>Другие участники процесса:</w:t>
      </w:r>
      <w:r w:rsidRPr="0049039F">
        <w:t xml:space="preserve"> [ФИО или наименование]</w:t>
      </w:r>
      <w:r w:rsidRPr="0049039F">
        <w:br/>
        <w:t>Адрес: [Адрес участников]</w:t>
      </w:r>
    </w:p>
    <w:p w14:paraId="06BBCE3F" w14:textId="77777777" w:rsidR="0049039F" w:rsidRPr="0049039F" w:rsidRDefault="0049039F" w:rsidP="0049039F">
      <w:pPr>
        <w:jc w:val="left"/>
      </w:pPr>
      <w:r w:rsidRPr="0049039F">
        <w:t>Дело № [Номер дела в суде первой инстанции]</w:t>
      </w:r>
    </w:p>
    <w:p w14:paraId="6DE4066C" w14:textId="77777777" w:rsidR="0049039F" w:rsidRPr="0049039F" w:rsidRDefault="0049039F" w:rsidP="0049039F">
      <w:pPr>
        <w:jc w:val="center"/>
        <w:rPr>
          <w:b/>
          <w:bCs/>
        </w:rPr>
      </w:pPr>
      <w:r w:rsidRPr="0049039F">
        <w:rPr>
          <w:b/>
          <w:bCs/>
        </w:rPr>
        <w:t>Частная жалоба</w:t>
      </w:r>
      <w:r w:rsidRPr="0049039F">
        <w:rPr>
          <w:b/>
          <w:bCs/>
        </w:rPr>
        <w:br/>
        <w:t>на определение суда об отказе в восстановлении процессуального срока</w:t>
      </w:r>
    </w:p>
    <w:p w14:paraId="5FD75EA2" w14:textId="77777777" w:rsidR="0049039F" w:rsidRPr="0049039F" w:rsidRDefault="0049039F" w:rsidP="0049039F">
      <w:r w:rsidRPr="0049039F">
        <w:t>Определением [Наименование суда первой инстанции] от «__» ________ 20__ г. по делу № [Номер дела] Заявителю было отказано в удовлетворении ходатайства о восстановлении пропущенного процессуального срока для подачи [указать процессуальное действие: например, апелляционной жалобы / заявления об отмене судебного приказа].</w:t>
      </w:r>
    </w:p>
    <w:p w14:paraId="6456615D" w14:textId="77777777" w:rsidR="0049039F" w:rsidRPr="0049039F" w:rsidRDefault="0049039F" w:rsidP="0049039F">
      <w:r w:rsidRPr="0049039F">
        <w:t>Заявитель считает указанное определение суда первой инстанции незаконным, необоснованным и подлежащим отмене по следующим основаниям.</w:t>
      </w:r>
    </w:p>
    <w:p w14:paraId="60E217EE" w14:textId="77777777" w:rsidR="0049039F" w:rsidRPr="0049039F" w:rsidRDefault="0049039F" w:rsidP="0049039F">
      <w:r w:rsidRPr="0049039F">
        <w:t>Отказывая в восстановлении процессуального срока, суд первой инстанции указал, что [кратко изложить мотивы суда, указанные в определении, например: заявитель не предоставил доказательств уважительности причин пропуска срока].</w:t>
      </w:r>
    </w:p>
    <w:p w14:paraId="5CBCFBEC" w14:textId="77777777" w:rsidR="0049039F" w:rsidRPr="0049039F" w:rsidRDefault="0049039F" w:rsidP="0049039F">
      <w:r w:rsidRPr="0049039F">
        <w:t>Однако с данными выводами суда первой инстанции согласиться нельзя. Процессуальный срок был пропущен Заявителем по уважительным причинам, которые не зависели от его воли, а именно: [подробно описать причину: например, несвоевременное получение копии судебного акта / нахождение на стационарном лечении / служебная командировка].</w:t>
      </w:r>
    </w:p>
    <w:p w14:paraId="59196D3E" w14:textId="77777777" w:rsidR="0049039F" w:rsidRPr="0049039F" w:rsidRDefault="0049039F" w:rsidP="0049039F">
      <w:r w:rsidRPr="0049039F">
        <w:t>Копия обжалуемого судебного акта была направлена судом в адрес Заявителя с нарушением установленного законом срока и получена Заявителем только «__» ________ 20__ г., что подтверждается [указать доказательства: почтовый трек-номер, штемпель на конверте, выписка с сайта Почты России]. До этого момента Заявитель не имела процессуальной возможности ознакомиться с текстом решения и подготовить мотивированную жалобу.</w:t>
      </w:r>
    </w:p>
    <w:p w14:paraId="3F80BB91" w14:textId="77777777" w:rsidR="0049039F" w:rsidRPr="0049039F" w:rsidRDefault="0049039F" w:rsidP="0049039F">
      <w:r w:rsidRPr="0049039F">
        <w:t>В соответствии со статьей 112 Гражданского процессуального кодекса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</w:t>
      </w:r>
    </w:p>
    <w:p w14:paraId="48A86D90" w14:textId="77777777" w:rsidR="0049039F" w:rsidRPr="0049039F" w:rsidRDefault="0049039F" w:rsidP="0049039F">
      <w:r w:rsidRPr="0049039F">
        <w:t xml:space="preserve">Согласно разъяснениям, содержащимся в Постановлении Пленума Верховного Суда РФ, к уважительным причинам пропуска срока относятся обстоятельства, объективно исключавшие </w:t>
      </w:r>
      <w:r w:rsidRPr="0049039F">
        <w:lastRenderedPageBreak/>
        <w:t>возможность подачи жалобы в установленный срок, в том числе несвоевременное отправление судом копии судебного акта.</w:t>
      </w:r>
    </w:p>
    <w:p w14:paraId="007FF686" w14:textId="77777777" w:rsidR="0049039F" w:rsidRPr="0049039F" w:rsidRDefault="0049039F" w:rsidP="0049039F">
      <w:r w:rsidRPr="0049039F">
        <w:t>Таким образом, у суда первой инстанции отсутствовали правовые основания для отказа в восстановлении процессуального срока, а выводы суда не соответствуют фактическим обстоятельствам дела.</w:t>
      </w:r>
    </w:p>
    <w:p w14:paraId="4821118D" w14:textId="77777777" w:rsidR="0049039F" w:rsidRPr="0049039F" w:rsidRDefault="0049039F" w:rsidP="0049039F">
      <w:r w:rsidRPr="0049039F">
        <w:t>На основании изложенного, руководствуясь статьями 112, 331, 332, 333, 334 Гражданского процессуального кодекса РФ,</w:t>
      </w:r>
    </w:p>
    <w:p w14:paraId="37AB21C5" w14:textId="77777777" w:rsidR="0049039F" w:rsidRPr="0049039F" w:rsidRDefault="0049039F" w:rsidP="0049039F">
      <w:pPr>
        <w:jc w:val="center"/>
      </w:pPr>
      <w:r w:rsidRPr="0049039F">
        <w:rPr>
          <w:b/>
          <w:bCs/>
        </w:rPr>
        <w:t>ПРОШУ:</w:t>
      </w:r>
    </w:p>
    <w:p w14:paraId="3B3B55D0" w14:textId="77777777" w:rsidR="0049039F" w:rsidRPr="0049039F" w:rsidRDefault="0049039F" w:rsidP="0049039F">
      <w:r w:rsidRPr="0049039F">
        <w:t>1. Определение [Наименование суда первой инстанции] от «__» ________ 20__ г. по делу № [Номер дела] об отказе в восстановлении процессуального срока отменить.</w:t>
      </w:r>
    </w:p>
    <w:p w14:paraId="6E57DED5" w14:textId="77777777" w:rsidR="0049039F" w:rsidRPr="0049039F" w:rsidRDefault="0049039F" w:rsidP="0049039F">
      <w:r w:rsidRPr="0049039F">
        <w:t>2. Восстановить [ФИО или наименование заявителя] процессуальный срок на подачу [наименование документа: например, апелляционной жалобы] по делу № [Номер дела].</w:t>
      </w:r>
    </w:p>
    <w:p w14:paraId="3C0C7C27" w14:textId="77777777" w:rsidR="0049039F" w:rsidRPr="0049039F" w:rsidRDefault="0049039F" w:rsidP="0049039F">
      <w:r w:rsidRPr="0049039F">
        <w:rPr>
          <w:b/>
          <w:bCs/>
        </w:rPr>
        <w:t>Приложения:</w:t>
      </w:r>
    </w:p>
    <w:p w14:paraId="4603B7DD" w14:textId="77777777" w:rsidR="0049039F" w:rsidRPr="0049039F" w:rsidRDefault="0049039F" w:rsidP="0049039F">
      <w:pPr>
        <w:numPr>
          <w:ilvl w:val="0"/>
          <w:numId w:val="47"/>
        </w:numPr>
      </w:pPr>
      <w:r w:rsidRPr="0049039F">
        <w:t>копия частной жалобы для вручения (направления) другим участникам дела;</w:t>
      </w:r>
    </w:p>
    <w:p w14:paraId="17B16F02" w14:textId="77777777" w:rsidR="0049039F" w:rsidRPr="0049039F" w:rsidRDefault="0049039F" w:rsidP="0049039F">
      <w:pPr>
        <w:numPr>
          <w:ilvl w:val="0"/>
          <w:numId w:val="47"/>
        </w:numPr>
      </w:pPr>
      <w:r w:rsidRPr="0049039F">
        <w:t>копия определения суда об отказе в восстановлении срока от «__» ________ 20__ г.;</w:t>
      </w:r>
    </w:p>
    <w:p w14:paraId="0CFC4B6A" w14:textId="77777777" w:rsidR="0049039F" w:rsidRPr="0049039F" w:rsidRDefault="0049039F" w:rsidP="0049039F">
      <w:pPr>
        <w:numPr>
          <w:ilvl w:val="0"/>
          <w:numId w:val="47"/>
        </w:numPr>
      </w:pPr>
      <w:r w:rsidRPr="0049039F">
        <w:t>документы, подтверждающие уважительность причин пропуска срока (копия конверта, выписка об отслеживании почтового отправления, медицинские справки и т.д.);</w:t>
      </w:r>
    </w:p>
    <w:p w14:paraId="45E5D103" w14:textId="77777777" w:rsidR="0049039F" w:rsidRPr="0049039F" w:rsidRDefault="0049039F" w:rsidP="0049039F">
      <w:pPr>
        <w:numPr>
          <w:ilvl w:val="0"/>
          <w:numId w:val="47"/>
        </w:numPr>
      </w:pPr>
      <w:r w:rsidRPr="0049039F">
        <w:t>документ, подтверждающий полномочия представителя (если жалоба подается представителем).</w:t>
      </w:r>
    </w:p>
    <w:p w14:paraId="1C904013" w14:textId="77777777" w:rsidR="0049039F" w:rsidRPr="0049039F" w:rsidRDefault="0049039F" w:rsidP="0049039F">
      <w:r w:rsidRPr="0049039F">
        <w:t>«__» ________ 20__ г.</w:t>
      </w:r>
    </w:p>
    <w:p w14:paraId="64F6E687" w14:textId="77777777" w:rsidR="0049039F" w:rsidRPr="0049039F" w:rsidRDefault="0049039F" w:rsidP="0049039F">
      <w:r w:rsidRPr="0049039F">
        <w:t>________________ / [Фамилия И.О.]</w:t>
      </w:r>
    </w:p>
    <w:p w14:paraId="040E965B" w14:textId="77777777" w:rsidR="0083247E" w:rsidRPr="0049039F" w:rsidRDefault="0083247E" w:rsidP="0049039F"/>
    <w:sectPr w:rsidR="0083247E" w:rsidRPr="0049039F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0812" w14:textId="77777777" w:rsidR="008E1D79" w:rsidRDefault="008E1D79" w:rsidP="00AA1082">
      <w:pPr>
        <w:spacing w:after="0" w:line="240" w:lineRule="auto"/>
      </w:pPr>
      <w:r>
        <w:separator/>
      </w:r>
    </w:p>
  </w:endnote>
  <w:endnote w:type="continuationSeparator" w:id="0">
    <w:p w14:paraId="57A5B8F6" w14:textId="77777777" w:rsidR="008E1D79" w:rsidRDefault="008E1D79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107A7" w14:textId="77777777" w:rsidR="008E1D79" w:rsidRDefault="008E1D79" w:rsidP="00AA1082">
      <w:pPr>
        <w:spacing w:after="0" w:line="240" w:lineRule="auto"/>
      </w:pPr>
      <w:r>
        <w:separator/>
      </w:r>
    </w:p>
  </w:footnote>
  <w:footnote w:type="continuationSeparator" w:id="0">
    <w:p w14:paraId="5783D701" w14:textId="77777777" w:rsidR="008E1D79" w:rsidRDefault="008E1D79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6351B9"/>
    <w:multiLevelType w:val="multilevel"/>
    <w:tmpl w:val="E676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6C4682"/>
    <w:multiLevelType w:val="multilevel"/>
    <w:tmpl w:val="488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0704DD"/>
    <w:multiLevelType w:val="multilevel"/>
    <w:tmpl w:val="8F7C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1"/>
  </w:num>
  <w:num w:numId="2" w16cid:durableId="1452941838">
    <w:abstractNumId w:val="17"/>
  </w:num>
  <w:num w:numId="3" w16cid:durableId="620452602">
    <w:abstractNumId w:val="37"/>
  </w:num>
  <w:num w:numId="4" w16cid:durableId="127937033">
    <w:abstractNumId w:val="33"/>
  </w:num>
  <w:num w:numId="5" w16cid:durableId="531455332">
    <w:abstractNumId w:val="43"/>
  </w:num>
  <w:num w:numId="6" w16cid:durableId="1099104971">
    <w:abstractNumId w:val="9"/>
  </w:num>
  <w:num w:numId="7" w16cid:durableId="1269124427">
    <w:abstractNumId w:val="32"/>
  </w:num>
  <w:num w:numId="8" w16cid:durableId="557205090">
    <w:abstractNumId w:val="4"/>
  </w:num>
  <w:num w:numId="9" w16cid:durableId="1463647699">
    <w:abstractNumId w:val="18"/>
  </w:num>
  <w:num w:numId="10" w16cid:durableId="673608733">
    <w:abstractNumId w:val="13"/>
  </w:num>
  <w:num w:numId="11" w16cid:durableId="1989937548">
    <w:abstractNumId w:val="31"/>
  </w:num>
  <w:num w:numId="12" w16cid:durableId="1773040737">
    <w:abstractNumId w:val="34"/>
  </w:num>
  <w:num w:numId="13" w16cid:durableId="1329289397">
    <w:abstractNumId w:val="36"/>
  </w:num>
  <w:num w:numId="14" w16cid:durableId="1313484984">
    <w:abstractNumId w:val="8"/>
  </w:num>
  <w:num w:numId="15" w16cid:durableId="1457869392">
    <w:abstractNumId w:val="29"/>
  </w:num>
  <w:num w:numId="16" w16cid:durableId="1197355343">
    <w:abstractNumId w:val="3"/>
  </w:num>
  <w:num w:numId="17" w16cid:durableId="1464885777">
    <w:abstractNumId w:val="20"/>
  </w:num>
  <w:num w:numId="18" w16cid:durableId="1104112483">
    <w:abstractNumId w:val="42"/>
  </w:num>
  <w:num w:numId="19" w16cid:durableId="145096879">
    <w:abstractNumId w:val="2"/>
  </w:num>
  <w:num w:numId="20" w16cid:durableId="643975361">
    <w:abstractNumId w:val="11"/>
  </w:num>
  <w:num w:numId="21" w16cid:durableId="852257610">
    <w:abstractNumId w:val="30"/>
  </w:num>
  <w:num w:numId="22" w16cid:durableId="36928319">
    <w:abstractNumId w:val="1"/>
  </w:num>
  <w:num w:numId="23" w16cid:durableId="970592668">
    <w:abstractNumId w:val="44"/>
  </w:num>
  <w:num w:numId="24" w16cid:durableId="1897163482">
    <w:abstractNumId w:val="26"/>
  </w:num>
  <w:num w:numId="25" w16cid:durableId="384062563">
    <w:abstractNumId w:val="35"/>
  </w:num>
  <w:num w:numId="26" w16cid:durableId="492839721">
    <w:abstractNumId w:val="27"/>
  </w:num>
  <w:num w:numId="27" w16cid:durableId="1229728864">
    <w:abstractNumId w:val="0"/>
  </w:num>
  <w:num w:numId="28" w16cid:durableId="1967152715">
    <w:abstractNumId w:val="22"/>
  </w:num>
  <w:num w:numId="29" w16cid:durableId="1953244208">
    <w:abstractNumId w:val="16"/>
  </w:num>
  <w:num w:numId="30" w16cid:durableId="985472466">
    <w:abstractNumId w:val="5"/>
  </w:num>
  <w:num w:numId="31" w16cid:durableId="1576545756">
    <w:abstractNumId w:val="23"/>
  </w:num>
  <w:num w:numId="32" w16cid:durableId="1221399102">
    <w:abstractNumId w:val="10"/>
  </w:num>
  <w:num w:numId="33" w16cid:durableId="1678341010">
    <w:abstractNumId w:val="39"/>
  </w:num>
  <w:num w:numId="34" w16cid:durableId="824394900">
    <w:abstractNumId w:val="28"/>
  </w:num>
  <w:num w:numId="35" w16cid:durableId="1607695405">
    <w:abstractNumId w:val="15"/>
  </w:num>
  <w:num w:numId="36" w16cid:durableId="1742411204">
    <w:abstractNumId w:val="45"/>
  </w:num>
  <w:num w:numId="37" w16cid:durableId="314341350">
    <w:abstractNumId w:val="14"/>
  </w:num>
  <w:num w:numId="38" w16cid:durableId="618222554">
    <w:abstractNumId w:val="7"/>
  </w:num>
  <w:num w:numId="39" w16cid:durableId="1899588925">
    <w:abstractNumId w:val="19"/>
  </w:num>
  <w:num w:numId="40" w16cid:durableId="367947537">
    <w:abstractNumId w:val="46"/>
  </w:num>
  <w:num w:numId="41" w16cid:durableId="1346135461">
    <w:abstractNumId w:val="40"/>
  </w:num>
  <w:num w:numId="42" w16cid:durableId="1736513357">
    <w:abstractNumId w:val="12"/>
  </w:num>
  <w:num w:numId="43" w16cid:durableId="1504323764">
    <w:abstractNumId w:val="6"/>
  </w:num>
  <w:num w:numId="44" w16cid:durableId="1061556985">
    <w:abstractNumId w:val="24"/>
  </w:num>
  <w:num w:numId="45" w16cid:durableId="1961304004">
    <w:abstractNumId w:val="25"/>
  </w:num>
  <w:num w:numId="46" w16cid:durableId="2132625772">
    <w:abstractNumId w:val="38"/>
  </w:num>
  <w:num w:numId="47" w16cid:durableId="15854796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1D79"/>
    <w:rsid w:val="008E5828"/>
    <w:rsid w:val="008F5BDE"/>
    <w:rsid w:val="00912571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C29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2026-08-24T11:17:00Z</dcterms:created>
  <dcterms:modified xsi:type="dcterms:W3CDTF">2026-08-24T11:17:00Z</dcterms:modified>
</cp:coreProperties>
</file>