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DF40D" w14:textId="77777777" w:rsidR="00705460" w:rsidRPr="00705460" w:rsidRDefault="00705460" w:rsidP="00705460">
      <w:pPr>
        <w:jc w:val="left"/>
      </w:pPr>
      <w:r w:rsidRPr="00705460">
        <w:t>В [Наименование вышестоящего суда]</w:t>
      </w:r>
      <w:r w:rsidRPr="00705460">
        <w:br/>
        <w:t>Адрес: [Адрес вышестоящего суда]</w:t>
      </w:r>
    </w:p>
    <w:p w14:paraId="17B88073" w14:textId="77777777" w:rsidR="00705460" w:rsidRPr="00705460" w:rsidRDefault="00705460" w:rsidP="00705460">
      <w:pPr>
        <w:jc w:val="left"/>
      </w:pPr>
      <w:r w:rsidRPr="00705460">
        <w:t>Через: [Наименование суда, вынесшего определение]</w:t>
      </w:r>
      <w:r w:rsidRPr="00705460">
        <w:br/>
        <w:t>Адрес: [Адрес суда первой инстанции]</w:t>
      </w:r>
    </w:p>
    <w:p w14:paraId="1C247A92" w14:textId="77777777" w:rsidR="00705460" w:rsidRPr="00705460" w:rsidRDefault="00705460" w:rsidP="00705460">
      <w:pPr>
        <w:jc w:val="left"/>
      </w:pPr>
      <w:r w:rsidRPr="00705460">
        <w:rPr>
          <w:b/>
          <w:bCs/>
        </w:rPr>
        <w:t>Заявитель (Заявитель жалобы):</w:t>
      </w:r>
      <w:r w:rsidRPr="00705460">
        <w:t xml:space="preserve"> [ФИО или наименование]</w:t>
      </w:r>
      <w:r w:rsidRPr="00705460">
        <w:br/>
        <w:t>Адрес: [Проживание или адрес местонахождения]</w:t>
      </w:r>
      <w:r w:rsidRPr="00705460">
        <w:br/>
        <w:t>Телефон: [Номер телефона]</w:t>
      </w:r>
      <w:r w:rsidRPr="00705460">
        <w:br/>
        <w:t>Электронная почта: [Адрес электронной почты]</w:t>
      </w:r>
      <w:r w:rsidRPr="00705460">
        <w:br/>
        <w:t>Процессуальное положение: [Истец / Ответчик / Третье лицо]</w:t>
      </w:r>
    </w:p>
    <w:p w14:paraId="3E7EEEC2" w14:textId="77777777" w:rsidR="00705460" w:rsidRPr="00705460" w:rsidRDefault="00705460" w:rsidP="00705460">
      <w:pPr>
        <w:jc w:val="left"/>
      </w:pPr>
      <w:r w:rsidRPr="00705460">
        <w:rPr>
          <w:b/>
          <w:bCs/>
        </w:rPr>
        <w:t>Дело №:</w:t>
      </w:r>
      <w:r w:rsidRPr="00705460">
        <w:t xml:space="preserve"> [Номер дела]</w:t>
      </w:r>
    </w:p>
    <w:p w14:paraId="269A5967" w14:textId="77777777" w:rsidR="00705460" w:rsidRPr="00705460" w:rsidRDefault="00705460" w:rsidP="00705460">
      <w:pPr>
        <w:jc w:val="center"/>
        <w:rPr>
          <w:b/>
          <w:bCs/>
        </w:rPr>
      </w:pPr>
      <w:r w:rsidRPr="00705460">
        <w:rPr>
          <w:b/>
          <w:bCs/>
        </w:rPr>
        <w:t xml:space="preserve">Частная жалоба на определение суда об отказе в участии в судебном заседании путем использования </w:t>
      </w:r>
      <w:proofErr w:type="spellStart"/>
      <w:proofErr w:type="gramStart"/>
      <w:r w:rsidRPr="00705460">
        <w:rPr>
          <w:b/>
          <w:bCs/>
        </w:rPr>
        <w:t>видеоконференц</w:t>
      </w:r>
      <w:proofErr w:type="spellEnd"/>
      <w:r w:rsidRPr="00705460">
        <w:rPr>
          <w:b/>
          <w:bCs/>
        </w:rPr>
        <w:t>-связи</w:t>
      </w:r>
      <w:proofErr w:type="gramEnd"/>
    </w:p>
    <w:p w14:paraId="0A647E7E" w14:textId="77777777" w:rsidR="00705460" w:rsidRPr="00705460" w:rsidRDefault="00705460" w:rsidP="00705460">
      <w:r w:rsidRPr="00705460">
        <w:t>В производстве [Наименование суда первой инстанции] находится дело № [Номер дела] по иску [ФИО или наименование истца] к [ФИО или наименование ответчика] о [Предмет спора].</w:t>
      </w:r>
    </w:p>
    <w:p w14:paraId="4C55527B" w14:textId="77777777" w:rsidR="00705460" w:rsidRPr="00705460" w:rsidRDefault="00705460" w:rsidP="00705460">
      <w:r w:rsidRPr="00705460">
        <w:t xml:space="preserve">«__» ________ 20__ г. заявитель направил в адрес суда ходатайство об участии в судебном заседании, назначенном на «__» ________ 20__ г., путем использования </w:t>
      </w:r>
      <w:proofErr w:type="spellStart"/>
      <w:proofErr w:type="gramStart"/>
      <w:r w:rsidRPr="00705460">
        <w:t>видеоконференц</w:t>
      </w:r>
      <w:proofErr w:type="spellEnd"/>
      <w:r w:rsidRPr="00705460">
        <w:t>-связи</w:t>
      </w:r>
      <w:proofErr w:type="gramEnd"/>
      <w:r w:rsidRPr="00705460">
        <w:t xml:space="preserve"> при содействии [Наименование суда по месту нахождения заявителя]. Обоснованием ходатайства послужило [Указать причины: значительная удаленность, отсутствие финансовых возможностей для проезда, состояние здоровья].</w:t>
      </w:r>
    </w:p>
    <w:p w14:paraId="004A270F" w14:textId="77777777" w:rsidR="00705460" w:rsidRPr="00705460" w:rsidRDefault="00705460" w:rsidP="00705460">
      <w:r w:rsidRPr="00705460">
        <w:t>Определением [Наименование суда первой инстанции] от «__» ________ 20__ г. в удовлетворении заявленного ходатайства было отказано со ссылкой на [Указать мотивы суда, например: отсутствие технической возможности]. Заявитель считает указанное определение суда незаконным, необоснованным и нарушающим процессуальные права по следующим основаниям.</w:t>
      </w:r>
    </w:p>
    <w:p w14:paraId="37C90CEB" w14:textId="77777777" w:rsidR="00705460" w:rsidRPr="00705460" w:rsidRDefault="00705460" w:rsidP="00705460">
      <w:r w:rsidRPr="00705460">
        <w:t xml:space="preserve">Согласно ст. 155.1 ГПК РФ (или ст. 153.1 АПК РФ) лица, участвующие в деле, могут участвовать в судебном заседании путем использования систем </w:t>
      </w:r>
      <w:proofErr w:type="spellStart"/>
      <w:proofErr w:type="gramStart"/>
      <w:r w:rsidRPr="00705460">
        <w:t>видеоконференц</w:t>
      </w:r>
      <w:proofErr w:type="spellEnd"/>
      <w:r w:rsidRPr="00705460">
        <w:t>-связи</w:t>
      </w:r>
      <w:proofErr w:type="gramEnd"/>
      <w:r w:rsidRPr="00705460">
        <w:t xml:space="preserve"> при наличии технической возможности. Суд отказал в удовлетворении ходатайства формально, не запросив сведения о наличии технической возможности у суда, организующего ВКС.</w:t>
      </w:r>
    </w:p>
    <w:p w14:paraId="37015C21" w14:textId="77777777" w:rsidR="00705460" w:rsidRPr="00705460" w:rsidRDefault="00705460" w:rsidP="00705460">
      <w:r w:rsidRPr="00705460">
        <w:t>Из информации, размещенной на официальном сайте [Наименование суда по месту жительства/нахождения заявителя], следует, что зал судебных заседаний оснащен техническими средствами ВКС, график заседаний на дату «__» ________ 20__ г. позволяет провести проведение процессуального действия.</w:t>
      </w:r>
    </w:p>
    <w:p w14:paraId="4A382E29" w14:textId="77777777" w:rsidR="00705460" w:rsidRPr="00705460" w:rsidRDefault="00705460" w:rsidP="00705460">
      <w:r w:rsidRPr="00705460">
        <w:t>Отказ в обеспечении участия в заседании через ВКС фактически лишает заявителя возможности лично дать пояснения по делу, реализовать права, предусмотренные процессуальным законодательством, что нарушает принцип равноправия и состязательности сторон.</w:t>
      </w:r>
    </w:p>
    <w:p w14:paraId="684FC25E" w14:textId="77777777" w:rsidR="00705460" w:rsidRPr="00705460" w:rsidRDefault="00705460" w:rsidP="00705460">
      <w:r w:rsidRPr="00705460">
        <w:t>На основании изложенного, руководствуясь ст. 155.1, 331, 332 ГПК РФ (либо ст. 153.1, 272 АПК РФ),</w:t>
      </w:r>
    </w:p>
    <w:p w14:paraId="08FFDED4" w14:textId="77777777" w:rsidR="00705460" w:rsidRDefault="00705460" w:rsidP="00705460">
      <w:pPr>
        <w:rPr>
          <w:b/>
          <w:bCs/>
        </w:rPr>
      </w:pPr>
    </w:p>
    <w:p w14:paraId="2CDA2558" w14:textId="77777777" w:rsidR="00705460" w:rsidRDefault="00705460" w:rsidP="00705460">
      <w:pPr>
        <w:rPr>
          <w:b/>
          <w:bCs/>
        </w:rPr>
      </w:pPr>
    </w:p>
    <w:p w14:paraId="56E08A6E" w14:textId="5B141799" w:rsidR="00705460" w:rsidRPr="00705460" w:rsidRDefault="00705460" w:rsidP="00705460">
      <w:pPr>
        <w:jc w:val="center"/>
      </w:pPr>
      <w:r w:rsidRPr="00705460">
        <w:rPr>
          <w:b/>
          <w:bCs/>
        </w:rPr>
        <w:lastRenderedPageBreak/>
        <w:t>ПРОШУ:</w:t>
      </w:r>
    </w:p>
    <w:p w14:paraId="7F2B8895" w14:textId="77777777" w:rsidR="00705460" w:rsidRPr="00705460" w:rsidRDefault="00705460" w:rsidP="00705460">
      <w:r w:rsidRPr="00705460">
        <w:t xml:space="preserve">1. Определение [Наименование суда] от «__» ________ 20__ г. по делу № [Номер дела] об отказе в удовлетворении ходатайства об участии в судебном заседании путем использования </w:t>
      </w:r>
      <w:proofErr w:type="spellStart"/>
      <w:proofErr w:type="gramStart"/>
      <w:r w:rsidRPr="00705460">
        <w:t>видеоконференц</w:t>
      </w:r>
      <w:proofErr w:type="spellEnd"/>
      <w:r w:rsidRPr="00705460">
        <w:t>-связи</w:t>
      </w:r>
      <w:proofErr w:type="gramEnd"/>
      <w:r w:rsidRPr="00705460">
        <w:t xml:space="preserve"> отменить.</w:t>
      </w:r>
      <w:r w:rsidRPr="00705460">
        <w:br/>
        <w:t xml:space="preserve">2. Разрешить вопрос по существу, удовлетворив ходатайство об участии в судебном заседании путем использования систем </w:t>
      </w:r>
      <w:proofErr w:type="spellStart"/>
      <w:proofErr w:type="gramStart"/>
      <w:r w:rsidRPr="00705460">
        <w:t>видеоконференц</w:t>
      </w:r>
      <w:proofErr w:type="spellEnd"/>
      <w:r w:rsidRPr="00705460">
        <w:t>-связи</w:t>
      </w:r>
      <w:proofErr w:type="gramEnd"/>
      <w:r w:rsidRPr="00705460">
        <w:t>.</w:t>
      </w:r>
    </w:p>
    <w:p w14:paraId="4423A82D" w14:textId="77777777" w:rsidR="00705460" w:rsidRPr="00705460" w:rsidRDefault="00705460" w:rsidP="00705460">
      <w:r w:rsidRPr="00705460">
        <w:rPr>
          <w:b/>
          <w:bCs/>
        </w:rPr>
        <w:t>Приложения:</w:t>
      </w:r>
    </w:p>
    <w:p w14:paraId="26F79D7E" w14:textId="77777777" w:rsidR="00705460" w:rsidRPr="00705460" w:rsidRDefault="00705460" w:rsidP="00705460">
      <w:pPr>
        <w:numPr>
          <w:ilvl w:val="0"/>
          <w:numId w:val="48"/>
        </w:numPr>
      </w:pPr>
      <w:r w:rsidRPr="00705460">
        <w:t>копия обжалуемого определения суда;</w:t>
      </w:r>
    </w:p>
    <w:p w14:paraId="0461A7C5" w14:textId="77777777" w:rsidR="00705460" w:rsidRPr="00705460" w:rsidRDefault="00705460" w:rsidP="00705460">
      <w:pPr>
        <w:numPr>
          <w:ilvl w:val="0"/>
          <w:numId w:val="48"/>
        </w:numPr>
      </w:pPr>
      <w:r w:rsidRPr="00705460">
        <w:t>копия первоначального ходатайства об участии в ВКС;</w:t>
      </w:r>
    </w:p>
    <w:p w14:paraId="316DDE80" w14:textId="77777777" w:rsidR="00705460" w:rsidRPr="00705460" w:rsidRDefault="00705460" w:rsidP="00705460">
      <w:pPr>
        <w:numPr>
          <w:ilvl w:val="0"/>
          <w:numId w:val="48"/>
        </w:numPr>
      </w:pPr>
      <w:r w:rsidRPr="00705460">
        <w:t>документы, подтверждающие наличие технической возможности в организующем суде;</w:t>
      </w:r>
    </w:p>
    <w:p w14:paraId="5EFD953D" w14:textId="77777777" w:rsidR="00705460" w:rsidRPr="00705460" w:rsidRDefault="00705460" w:rsidP="00705460">
      <w:pPr>
        <w:numPr>
          <w:ilvl w:val="0"/>
          <w:numId w:val="48"/>
        </w:numPr>
      </w:pPr>
      <w:r w:rsidRPr="00705460">
        <w:t>документы, подтверждающие причины невозможности личного присутствия;</w:t>
      </w:r>
    </w:p>
    <w:p w14:paraId="41531C9A" w14:textId="77777777" w:rsidR="00705460" w:rsidRPr="00705460" w:rsidRDefault="00705460" w:rsidP="00705460">
      <w:pPr>
        <w:numPr>
          <w:ilvl w:val="0"/>
          <w:numId w:val="48"/>
        </w:numPr>
      </w:pPr>
      <w:r w:rsidRPr="00705460">
        <w:t>доверенность или иной документ, подтверждающий полномочия представителя;</w:t>
      </w:r>
    </w:p>
    <w:p w14:paraId="2C7D18D0" w14:textId="77777777" w:rsidR="00705460" w:rsidRPr="00705460" w:rsidRDefault="00705460" w:rsidP="00705460">
      <w:pPr>
        <w:numPr>
          <w:ilvl w:val="0"/>
          <w:numId w:val="48"/>
        </w:numPr>
      </w:pPr>
      <w:r w:rsidRPr="00705460">
        <w:t>документ, подтверждающий направление копий жалобы другим участникам процесса.</w:t>
      </w:r>
    </w:p>
    <w:p w14:paraId="562DA75F" w14:textId="77777777" w:rsidR="00705460" w:rsidRPr="00705460" w:rsidRDefault="00705460" w:rsidP="00705460">
      <w:r w:rsidRPr="00705460">
        <w:t>«__» ________ 20__ г.</w:t>
      </w:r>
    </w:p>
    <w:p w14:paraId="307AD01D" w14:textId="77777777" w:rsidR="00705460" w:rsidRPr="00705460" w:rsidRDefault="00705460" w:rsidP="00705460">
      <w:r w:rsidRPr="00705460">
        <w:t>________________ / [Фамилия И.О.]</w:t>
      </w:r>
    </w:p>
    <w:p w14:paraId="040E965B" w14:textId="77777777" w:rsidR="0083247E" w:rsidRPr="00705460" w:rsidRDefault="0083247E" w:rsidP="00705460"/>
    <w:sectPr w:rsidR="0083247E" w:rsidRPr="00705460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EA22D" w14:textId="77777777" w:rsidR="00F52B22" w:rsidRDefault="00F52B22" w:rsidP="00AA1082">
      <w:pPr>
        <w:spacing w:after="0" w:line="240" w:lineRule="auto"/>
      </w:pPr>
      <w:r>
        <w:separator/>
      </w:r>
    </w:p>
  </w:endnote>
  <w:endnote w:type="continuationSeparator" w:id="0">
    <w:p w14:paraId="247578B0" w14:textId="77777777" w:rsidR="00F52B22" w:rsidRDefault="00F52B22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97A87" w14:textId="77777777" w:rsidR="00F52B22" w:rsidRDefault="00F52B22" w:rsidP="00AA1082">
      <w:pPr>
        <w:spacing w:after="0" w:line="240" w:lineRule="auto"/>
      </w:pPr>
      <w:r>
        <w:separator/>
      </w:r>
    </w:p>
  </w:footnote>
  <w:footnote w:type="continuationSeparator" w:id="0">
    <w:p w14:paraId="1B5AAE25" w14:textId="77777777" w:rsidR="00F52B22" w:rsidRDefault="00F52B22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F85F97"/>
    <w:multiLevelType w:val="multilevel"/>
    <w:tmpl w:val="ED00B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0704DD"/>
    <w:multiLevelType w:val="multilevel"/>
    <w:tmpl w:val="8F7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2"/>
  </w:num>
  <w:num w:numId="2" w16cid:durableId="1452941838">
    <w:abstractNumId w:val="18"/>
  </w:num>
  <w:num w:numId="3" w16cid:durableId="620452602">
    <w:abstractNumId w:val="38"/>
  </w:num>
  <w:num w:numId="4" w16cid:durableId="127937033">
    <w:abstractNumId w:val="34"/>
  </w:num>
  <w:num w:numId="5" w16cid:durableId="531455332">
    <w:abstractNumId w:val="44"/>
  </w:num>
  <w:num w:numId="6" w16cid:durableId="1099104971">
    <w:abstractNumId w:val="10"/>
  </w:num>
  <w:num w:numId="7" w16cid:durableId="1269124427">
    <w:abstractNumId w:val="33"/>
  </w:num>
  <w:num w:numId="8" w16cid:durableId="557205090">
    <w:abstractNumId w:val="4"/>
  </w:num>
  <w:num w:numId="9" w16cid:durableId="1463647699">
    <w:abstractNumId w:val="19"/>
  </w:num>
  <w:num w:numId="10" w16cid:durableId="673608733">
    <w:abstractNumId w:val="14"/>
  </w:num>
  <w:num w:numId="11" w16cid:durableId="1989937548">
    <w:abstractNumId w:val="32"/>
  </w:num>
  <w:num w:numId="12" w16cid:durableId="1773040737">
    <w:abstractNumId w:val="35"/>
  </w:num>
  <w:num w:numId="13" w16cid:durableId="1329289397">
    <w:abstractNumId w:val="37"/>
  </w:num>
  <w:num w:numId="14" w16cid:durableId="1313484984">
    <w:abstractNumId w:val="9"/>
  </w:num>
  <w:num w:numId="15" w16cid:durableId="1457869392">
    <w:abstractNumId w:val="30"/>
  </w:num>
  <w:num w:numId="16" w16cid:durableId="1197355343">
    <w:abstractNumId w:val="3"/>
  </w:num>
  <w:num w:numId="17" w16cid:durableId="1464885777">
    <w:abstractNumId w:val="21"/>
  </w:num>
  <w:num w:numId="18" w16cid:durableId="1104112483">
    <w:abstractNumId w:val="43"/>
  </w:num>
  <w:num w:numId="19" w16cid:durableId="145096879">
    <w:abstractNumId w:val="2"/>
  </w:num>
  <w:num w:numId="20" w16cid:durableId="643975361">
    <w:abstractNumId w:val="12"/>
  </w:num>
  <w:num w:numId="21" w16cid:durableId="852257610">
    <w:abstractNumId w:val="31"/>
  </w:num>
  <w:num w:numId="22" w16cid:durableId="36928319">
    <w:abstractNumId w:val="1"/>
  </w:num>
  <w:num w:numId="23" w16cid:durableId="970592668">
    <w:abstractNumId w:val="45"/>
  </w:num>
  <w:num w:numId="24" w16cid:durableId="1897163482">
    <w:abstractNumId w:val="27"/>
  </w:num>
  <w:num w:numId="25" w16cid:durableId="384062563">
    <w:abstractNumId w:val="36"/>
  </w:num>
  <w:num w:numId="26" w16cid:durableId="492839721">
    <w:abstractNumId w:val="28"/>
  </w:num>
  <w:num w:numId="27" w16cid:durableId="1229728864">
    <w:abstractNumId w:val="0"/>
  </w:num>
  <w:num w:numId="28" w16cid:durableId="1967152715">
    <w:abstractNumId w:val="23"/>
  </w:num>
  <w:num w:numId="29" w16cid:durableId="1953244208">
    <w:abstractNumId w:val="17"/>
  </w:num>
  <w:num w:numId="30" w16cid:durableId="985472466">
    <w:abstractNumId w:val="6"/>
  </w:num>
  <w:num w:numId="31" w16cid:durableId="1576545756">
    <w:abstractNumId w:val="24"/>
  </w:num>
  <w:num w:numId="32" w16cid:durableId="1221399102">
    <w:abstractNumId w:val="11"/>
  </w:num>
  <w:num w:numId="33" w16cid:durableId="1678341010">
    <w:abstractNumId w:val="40"/>
  </w:num>
  <w:num w:numId="34" w16cid:durableId="824394900">
    <w:abstractNumId w:val="29"/>
  </w:num>
  <w:num w:numId="35" w16cid:durableId="1607695405">
    <w:abstractNumId w:val="16"/>
  </w:num>
  <w:num w:numId="36" w16cid:durableId="1742411204">
    <w:abstractNumId w:val="46"/>
  </w:num>
  <w:num w:numId="37" w16cid:durableId="314341350">
    <w:abstractNumId w:val="15"/>
  </w:num>
  <w:num w:numId="38" w16cid:durableId="618222554">
    <w:abstractNumId w:val="8"/>
  </w:num>
  <w:num w:numId="39" w16cid:durableId="1899588925">
    <w:abstractNumId w:val="20"/>
  </w:num>
  <w:num w:numId="40" w16cid:durableId="367947537">
    <w:abstractNumId w:val="47"/>
  </w:num>
  <w:num w:numId="41" w16cid:durableId="1346135461">
    <w:abstractNumId w:val="41"/>
  </w:num>
  <w:num w:numId="42" w16cid:durableId="1736513357">
    <w:abstractNumId w:val="13"/>
  </w:num>
  <w:num w:numId="43" w16cid:durableId="1504323764">
    <w:abstractNumId w:val="7"/>
  </w:num>
  <w:num w:numId="44" w16cid:durableId="1061556985">
    <w:abstractNumId w:val="25"/>
  </w:num>
  <w:num w:numId="45" w16cid:durableId="1961304004">
    <w:abstractNumId w:val="26"/>
  </w:num>
  <w:num w:numId="46" w16cid:durableId="2132625772">
    <w:abstractNumId w:val="39"/>
  </w:num>
  <w:num w:numId="47" w16cid:durableId="158547967">
    <w:abstractNumId w:val="42"/>
  </w:num>
  <w:num w:numId="48" w16cid:durableId="2343216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05460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C29"/>
    <w:rsid w:val="00E11403"/>
    <w:rsid w:val="00E177D0"/>
    <w:rsid w:val="00E91859"/>
    <w:rsid w:val="00EA54C0"/>
    <w:rsid w:val="00EB518F"/>
    <w:rsid w:val="00F43595"/>
    <w:rsid w:val="00F52B22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2026-08-24T11:21:00Z</dcterms:created>
  <dcterms:modified xsi:type="dcterms:W3CDTF">2026-08-24T11:21:00Z</dcterms:modified>
</cp:coreProperties>
</file>