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178F" w14:textId="77777777" w:rsidR="00190C20" w:rsidRPr="00190C20" w:rsidRDefault="00190C20" w:rsidP="00190C20">
      <w:pPr>
        <w:jc w:val="left"/>
      </w:pPr>
      <w:r w:rsidRPr="00190C20">
        <w:t>В [наименование вышестоящего суда]</w:t>
      </w:r>
      <w:r w:rsidRPr="00190C20">
        <w:br/>
        <w:t>Адрес: [адрес суда]</w:t>
      </w:r>
    </w:p>
    <w:p w14:paraId="0958C69C" w14:textId="77777777" w:rsidR="00190C20" w:rsidRPr="00190C20" w:rsidRDefault="00190C20" w:rsidP="00190C20">
      <w:pPr>
        <w:jc w:val="left"/>
      </w:pPr>
      <w:r w:rsidRPr="00190C20">
        <w:rPr>
          <w:b/>
          <w:bCs/>
        </w:rPr>
        <w:t>Заявитель (Истец/Ответчик):</w:t>
      </w:r>
      <w:r w:rsidRPr="00190C20">
        <w:t xml:space="preserve"> [ФИО или наименование]</w:t>
      </w:r>
      <w:r w:rsidRPr="00190C20">
        <w:br/>
        <w:t>Адрес: [адрес проживания или регистрации]</w:t>
      </w:r>
      <w:r w:rsidRPr="00190C20">
        <w:br/>
        <w:t>Телефон: [номер телефона]</w:t>
      </w:r>
      <w:r w:rsidRPr="00190C20">
        <w:br/>
        <w:t>Электронная почта: [адрес электронной почты]</w:t>
      </w:r>
    </w:p>
    <w:p w14:paraId="2DC7F33D" w14:textId="77777777" w:rsidR="00190C20" w:rsidRPr="00190C20" w:rsidRDefault="00190C20" w:rsidP="00190C20">
      <w:pPr>
        <w:jc w:val="left"/>
      </w:pPr>
      <w:r w:rsidRPr="00190C20">
        <w:t>Дело № [номер дела в суде первой инстанции]</w:t>
      </w:r>
    </w:p>
    <w:p w14:paraId="6ACB3736" w14:textId="77777777" w:rsidR="00190C20" w:rsidRPr="00190C20" w:rsidRDefault="00190C20" w:rsidP="00190C20">
      <w:pPr>
        <w:jc w:val="center"/>
        <w:rPr>
          <w:b/>
          <w:bCs/>
        </w:rPr>
      </w:pPr>
      <w:r w:rsidRPr="00190C20">
        <w:rPr>
          <w:b/>
          <w:bCs/>
        </w:rPr>
        <w:t>Апелляционная жалоба</w:t>
      </w:r>
      <w:r w:rsidRPr="00190C20">
        <w:rPr>
          <w:b/>
          <w:bCs/>
        </w:rPr>
        <w:br/>
        <w:t>(с доводами о необоснованном отказе в отводе судьи)</w:t>
      </w:r>
    </w:p>
    <w:p w14:paraId="1111FA79" w14:textId="77777777" w:rsidR="00190C20" w:rsidRPr="00190C20" w:rsidRDefault="00190C20" w:rsidP="00190C20">
      <w:r w:rsidRPr="00190C20">
        <w:t>Решением [наименование суда первой инстанции] от «__» ________ 20__ г. по делу № [номер дела] были полностью (частично) удовлетворены (отклонены) исковые требования [ФИО или наименование истца] к [ФИО или наименование ответчика] о [предмет иска].</w:t>
      </w:r>
    </w:p>
    <w:p w14:paraId="79C29E23" w14:textId="77777777" w:rsidR="00190C20" w:rsidRPr="00190C20" w:rsidRDefault="00190C20" w:rsidP="00190C20">
      <w:r w:rsidRPr="00190C20">
        <w:t>С указанным решением суда Заявитель не согласен, считает его незаконным, необоснованным и подлежащим отмене по следующим основаниям.</w:t>
      </w:r>
    </w:p>
    <w:p w14:paraId="3A39AF08" w14:textId="77777777" w:rsidR="00190C20" w:rsidRPr="00190C20" w:rsidRDefault="00190C20" w:rsidP="00190C20">
      <w:r w:rsidRPr="00190C20">
        <w:t>В ходе судебного разбирательства «__» ________ 20__ г. Заявителем было заявлено ходатайство об отводе судьи [ФИО судьи] на основании [указать статью: ст. 16 ГПК РФ / ст. 21 АПК РФ]. В качестве оснований для отвода указывалось на то, что [описать конкретные обстоятельства, вызывающие сомнение в беспристрастности: прямая или косвенная заинтересованность, родственные связи, проявление предвзятости].</w:t>
      </w:r>
    </w:p>
    <w:p w14:paraId="51FCABBC" w14:textId="77777777" w:rsidR="00190C20" w:rsidRPr="00190C20" w:rsidRDefault="00190C20" w:rsidP="00190C20">
      <w:r w:rsidRPr="00190C20">
        <w:t>Определением суда от «__» ________ 20__ г. в удовлетворении заявления об отводе было отказано. Заявитель полагает данное определение немотивированным и повлиявшим на вынесение незаконного решения по делу.</w:t>
      </w:r>
    </w:p>
    <w:p w14:paraId="65551F5D" w14:textId="77777777" w:rsidR="00190C20" w:rsidRPr="00190C20" w:rsidRDefault="00190C20" w:rsidP="00190C20">
      <w:r w:rsidRPr="00190C20">
        <w:t>Судья при рассмотрении дела проигнорировал следующие фактические обстоятельства: [привести доказательства предвзятости или нарушений, которые совершил судья в процессе]. Указанные действия нарушают принцип равноправия и состязательности сторон, закрепленный в процессуальном законодательстве.</w:t>
      </w:r>
    </w:p>
    <w:p w14:paraId="0DA12B59" w14:textId="77777777" w:rsidR="00190C20" w:rsidRPr="00190C20" w:rsidRDefault="00190C20" w:rsidP="00190C20">
      <w:r w:rsidRPr="00190C20">
        <w:t>В соответствии со [ст. 331 ГПК РФ / ст. 188 АПК РФ] определение об отказе в удовлетворении отвода не обжалуется отдельно от судебного акта, однако возражения против него могут быть включены в апелляционную жалобу.</w:t>
      </w:r>
    </w:p>
    <w:p w14:paraId="7B08B2C5" w14:textId="77777777" w:rsidR="00190C20" w:rsidRPr="00190C20" w:rsidRDefault="00190C20" w:rsidP="00190C20">
      <w:r w:rsidRPr="00190C20">
        <w:t>На основании изложенного, руководствуясь [ст. 320, 328, 331 ГПК РФ / ст. 257, 268, 270 АПК РФ],</w:t>
      </w:r>
    </w:p>
    <w:p w14:paraId="17BF2DAC" w14:textId="77777777" w:rsidR="00190C20" w:rsidRPr="00190C20" w:rsidRDefault="00190C20" w:rsidP="00190C20">
      <w:pPr>
        <w:jc w:val="center"/>
      </w:pPr>
      <w:r w:rsidRPr="00190C20">
        <w:rPr>
          <w:b/>
          <w:bCs/>
        </w:rPr>
        <w:t>ПРОШУ:</w:t>
      </w:r>
    </w:p>
    <w:p w14:paraId="1C47EDF0" w14:textId="77777777" w:rsidR="00190C20" w:rsidRPr="00190C20" w:rsidRDefault="00190C20" w:rsidP="00190C20">
      <w:r w:rsidRPr="00190C20">
        <w:t>1. Отменить решение [наименование суда первой инстанции] от «__» ________ 20__ г. по делу № [номер дела] полностью (или в части) и принять по делу новый судебный акт.</w:t>
      </w:r>
    </w:p>
    <w:p w14:paraId="0E7FCA7C" w14:textId="77777777" w:rsidR="00190C20" w:rsidRDefault="00190C20" w:rsidP="00190C20">
      <w:r w:rsidRPr="00190C20">
        <w:t>2. Признать доводы о нарушении принципа беспристрастности судьи при отказе в удовлетворении отвода обоснованными.</w:t>
      </w:r>
    </w:p>
    <w:p w14:paraId="4EBBC2F1" w14:textId="77777777" w:rsidR="00190C20" w:rsidRPr="00190C20" w:rsidRDefault="00190C20" w:rsidP="00190C20"/>
    <w:p w14:paraId="5787B6A9" w14:textId="77777777" w:rsidR="00190C20" w:rsidRPr="00190C20" w:rsidRDefault="00190C20" w:rsidP="00190C20">
      <w:r w:rsidRPr="00190C20">
        <w:rPr>
          <w:b/>
          <w:bCs/>
        </w:rPr>
        <w:lastRenderedPageBreak/>
        <w:t>Приложения:</w:t>
      </w:r>
    </w:p>
    <w:p w14:paraId="0C775367" w14:textId="77777777" w:rsidR="00190C20" w:rsidRPr="00190C20" w:rsidRDefault="00190C20">
      <w:pPr>
        <w:numPr>
          <w:ilvl w:val="0"/>
          <w:numId w:val="1"/>
        </w:numPr>
      </w:pPr>
      <w:r w:rsidRPr="00190C20">
        <w:t>копия апелляционной жалобы для участников процесса;</w:t>
      </w:r>
    </w:p>
    <w:p w14:paraId="58C7605F" w14:textId="77777777" w:rsidR="00190C20" w:rsidRPr="00190C20" w:rsidRDefault="00190C20">
      <w:pPr>
        <w:numPr>
          <w:ilvl w:val="0"/>
          <w:numId w:val="1"/>
        </w:numPr>
      </w:pPr>
      <w:r w:rsidRPr="00190C20">
        <w:t>документ, подтверждающий уплату государственной пошлины;</w:t>
      </w:r>
    </w:p>
    <w:p w14:paraId="73C90110" w14:textId="77777777" w:rsidR="00190C20" w:rsidRPr="00190C20" w:rsidRDefault="00190C20">
      <w:pPr>
        <w:numPr>
          <w:ilvl w:val="0"/>
          <w:numId w:val="1"/>
        </w:numPr>
      </w:pPr>
      <w:r w:rsidRPr="00190C20">
        <w:t>копия заявления об отводе судьи от «__» ________ 20__ г.;</w:t>
      </w:r>
    </w:p>
    <w:p w14:paraId="013AB9E1" w14:textId="77777777" w:rsidR="00190C20" w:rsidRPr="00190C20" w:rsidRDefault="00190C20">
      <w:pPr>
        <w:numPr>
          <w:ilvl w:val="0"/>
          <w:numId w:val="1"/>
        </w:numPr>
      </w:pPr>
      <w:r w:rsidRPr="00190C20">
        <w:t>копия определения об отказе в удовлетворении отвода от «__» ________ 20__ г.;</w:t>
      </w:r>
    </w:p>
    <w:p w14:paraId="44F991FA" w14:textId="77777777" w:rsidR="00190C20" w:rsidRPr="00190C20" w:rsidRDefault="00190C20">
      <w:pPr>
        <w:numPr>
          <w:ilvl w:val="0"/>
          <w:numId w:val="1"/>
        </w:numPr>
      </w:pPr>
      <w:r w:rsidRPr="00190C20">
        <w:t>документы, подтверждающие доводы жалобы.</w:t>
      </w:r>
    </w:p>
    <w:p w14:paraId="3562083A" w14:textId="77777777" w:rsidR="00190C20" w:rsidRPr="00190C20" w:rsidRDefault="00190C20" w:rsidP="00190C20">
      <w:r w:rsidRPr="00190C20">
        <w:t>«__» ________ 20__ г.</w:t>
      </w:r>
    </w:p>
    <w:p w14:paraId="0CE2674D" w14:textId="77777777" w:rsidR="00190C20" w:rsidRPr="00190C20" w:rsidRDefault="00190C20" w:rsidP="00190C20">
      <w:r w:rsidRPr="00190C20">
        <w:t>________________ / [Фамилия И.О.]</w:t>
      </w:r>
    </w:p>
    <w:p w14:paraId="040E965B" w14:textId="77777777" w:rsidR="0083247E" w:rsidRPr="00190C20" w:rsidRDefault="0083247E" w:rsidP="00190C20"/>
    <w:sectPr w:rsidR="0083247E" w:rsidRPr="00190C20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FBAB" w14:textId="77777777" w:rsidR="00E16BCC" w:rsidRDefault="00E16BCC" w:rsidP="00AA1082">
      <w:pPr>
        <w:spacing w:after="0" w:line="240" w:lineRule="auto"/>
      </w:pPr>
      <w:r>
        <w:separator/>
      </w:r>
    </w:p>
  </w:endnote>
  <w:endnote w:type="continuationSeparator" w:id="0">
    <w:p w14:paraId="28FDBD40" w14:textId="77777777" w:rsidR="00E16BCC" w:rsidRDefault="00E16BCC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6F6B1" w14:textId="77777777" w:rsidR="00E16BCC" w:rsidRDefault="00E16BCC" w:rsidP="00AA1082">
      <w:pPr>
        <w:spacing w:after="0" w:line="240" w:lineRule="auto"/>
      </w:pPr>
      <w:r>
        <w:separator/>
      </w:r>
    </w:p>
  </w:footnote>
  <w:footnote w:type="continuationSeparator" w:id="0">
    <w:p w14:paraId="620FA25E" w14:textId="77777777" w:rsidR="00E16BCC" w:rsidRDefault="00E16BCC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72ECD"/>
    <w:multiLevelType w:val="multilevel"/>
    <w:tmpl w:val="4482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54815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90C20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6BCC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2026-08-25T04:14:00Z</dcterms:created>
  <dcterms:modified xsi:type="dcterms:W3CDTF">2026-08-25T04:14:00Z</dcterms:modified>
</cp:coreProperties>
</file>