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4B90D" w14:textId="77777777" w:rsidR="005D2098" w:rsidRPr="005D2098" w:rsidRDefault="005D2098" w:rsidP="005D2098">
      <w:pPr>
        <w:jc w:val="left"/>
      </w:pPr>
      <w:r w:rsidRPr="005D2098">
        <w:t>В [Наименование апелляционного суда]</w:t>
      </w:r>
      <w:r w:rsidRPr="005D2098">
        <w:br/>
        <w:t>Адрес: [Адрес суда]</w:t>
      </w:r>
    </w:p>
    <w:p w14:paraId="353BE8D6" w14:textId="77777777" w:rsidR="005D2098" w:rsidRPr="005D2098" w:rsidRDefault="005D2098" w:rsidP="005D2098">
      <w:pPr>
        <w:jc w:val="left"/>
      </w:pPr>
      <w:r w:rsidRPr="005D2098">
        <w:t>Через: [Наименование суда первой инстанции]</w:t>
      </w:r>
      <w:r w:rsidRPr="005D2098">
        <w:br/>
        <w:t>Адрес: [Адрес суда первой инстанции]</w:t>
      </w:r>
    </w:p>
    <w:p w14:paraId="56602DA9" w14:textId="77777777" w:rsidR="005D2098" w:rsidRPr="005D2098" w:rsidRDefault="005D2098" w:rsidP="005D2098">
      <w:pPr>
        <w:jc w:val="left"/>
      </w:pPr>
      <w:r w:rsidRPr="005D2098">
        <w:rPr>
          <w:b/>
          <w:bCs/>
        </w:rPr>
        <w:t>Заявитель (Истец/Ответчик):</w:t>
      </w:r>
      <w:r w:rsidRPr="005D2098">
        <w:t xml:space="preserve"> [ФИО или наименование]</w:t>
      </w:r>
      <w:r w:rsidRPr="005D2098">
        <w:br/>
        <w:t>Адрес: [Адрес проживания или регистрации]</w:t>
      </w:r>
      <w:r w:rsidRPr="005D2098">
        <w:br/>
        <w:t>Телефон: [Номер телефона]</w:t>
      </w:r>
      <w:r w:rsidRPr="005D2098">
        <w:br/>
        <w:t>Электронная почта: [Адрес электронной почты]</w:t>
      </w:r>
    </w:p>
    <w:p w14:paraId="42C49705" w14:textId="77777777" w:rsidR="005D2098" w:rsidRPr="005D2098" w:rsidRDefault="005D2098" w:rsidP="005D2098">
      <w:pPr>
        <w:jc w:val="left"/>
      </w:pPr>
      <w:r w:rsidRPr="005D2098">
        <w:rPr>
          <w:b/>
          <w:bCs/>
        </w:rPr>
        <w:t>Другие участники дела:</w:t>
      </w:r>
      <w:r w:rsidRPr="005D2098">
        <w:t xml:space="preserve"> [ФИО или наименование]</w:t>
      </w:r>
      <w:r w:rsidRPr="005D2098">
        <w:br/>
        <w:t>Адрес: [Адрес местонахождения]</w:t>
      </w:r>
    </w:p>
    <w:p w14:paraId="0AE26081" w14:textId="77777777" w:rsidR="005D2098" w:rsidRPr="005D2098" w:rsidRDefault="005D2098" w:rsidP="005D2098">
      <w:pPr>
        <w:jc w:val="left"/>
      </w:pPr>
      <w:r w:rsidRPr="005D2098">
        <w:t>Дело № [Номер дела в первой инстанции]</w:t>
      </w:r>
    </w:p>
    <w:p w14:paraId="299CE57E" w14:textId="77777777" w:rsidR="005D2098" w:rsidRPr="005D2098" w:rsidRDefault="005D2098" w:rsidP="005D2098">
      <w:pPr>
        <w:jc w:val="center"/>
        <w:rPr>
          <w:b/>
          <w:bCs/>
        </w:rPr>
      </w:pPr>
      <w:r w:rsidRPr="005D2098">
        <w:rPr>
          <w:b/>
          <w:bCs/>
        </w:rPr>
        <w:t>Апелляционная жалоба</w:t>
      </w:r>
      <w:r w:rsidRPr="005D2098">
        <w:rPr>
          <w:b/>
          <w:bCs/>
        </w:rPr>
        <w:br/>
        <w:t>(в части доводов о несогласии с отказом в удовлетворении ходатайства об истребовании доказательств)</w:t>
      </w:r>
    </w:p>
    <w:p w14:paraId="031CE832" w14:textId="77777777" w:rsidR="005D2098" w:rsidRPr="005D2098" w:rsidRDefault="005D2098" w:rsidP="005D2098">
      <w:r w:rsidRPr="005D2098">
        <w:t>Решением [Наименование суда первой инстанции] от «__» ________ 20__ г. по делу № [Номер дела] были полностью (частично) удовлетворены (отклонены) исковые требования [ФИО или наименование истца] к [ФИО или наименование ответчика] о [Предмет иска].</w:t>
      </w:r>
    </w:p>
    <w:p w14:paraId="07047C57" w14:textId="77777777" w:rsidR="005D2098" w:rsidRPr="005D2098" w:rsidRDefault="005D2098" w:rsidP="005D2098">
      <w:r w:rsidRPr="005D2098">
        <w:t xml:space="preserve">Заявитель считает указанное решение суда незаконным, необоснованным и подлежащим отмене в связи с существенным нарушением норм процессуального права, что </w:t>
      </w:r>
      <w:proofErr w:type="spellStart"/>
      <w:r w:rsidRPr="005D2098">
        <w:t>выраззилось</w:t>
      </w:r>
      <w:proofErr w:type="spellEnd"/>
      <w:r w:rsidRPr="005D2098">
        <w:t xml:space="preserve"> в неполном выяснении обстоятельств, имеющих значение для дела.</w:t>
      </w:r>
    </w:p>
    <w:p w14:paraId="5222D599" w14:textId="77777777" w:rsidR="005D2098" w:rsidRPr="005D2098" w:rsidRDefault="005D2098" w:rsidP="005D2098">
      <w:r w:rsidRPr="005D2098">
        <w:t>В ходе судебного разбирательства в суде первой инстанции «__» ________ 20__ г. заявитель заявила письменное ходатайство об истребовании доказательств, а именно: [Перечислить конкретные документы, материалы или сведения], находящихся во владении [Наименование организации, органа или лица].</w:t>
      </w:r>
    </w:p>
    <w:p w14:paraId="1D691DB3" w14:textId="77777777" w:rsidR="005D2098" w:rsidRPr="005D2098" w:rsidRDefault="005D2098" w:rsidP="005D2098">
      <w:r w:rsidRPr="005D2098">
        <w:t>В обоснование заявленного ходатайства было указано, что данные доказательства подтверждают следующие юридически значимые обстоятельства: [Перечислить обстоятельства, которые подтверждаются доказательствами]. Самостоятельно получить указанные документы заявитель не имел возможности по причине [Указать причину: например, отказ в предоставлении ответа на адвокатский/частный запрос, режим конфиденциальности].</w:t>
      </w:r>
    </w:p>
    <w:p w14:paraId="64A51F63" w14:textId="77777777" w:rsidR="005D2098" w:rsidRPr="005D2098" w:rsidRDefault="005D2098" w:rsidP="005D2098">
      <w:r w:rsidRPr="005D2098">
        <w:t>Определением [Наименование суда первой инстанции] от «__» ________ 20__ г. (вынесенным в протокольной форме или отдельным документом) в удовлетворении ходатайства об истребовании доказательств было отказано по причине [Указать мотивы отказа, приведенные судом].</w:t>
      </w:r>
    </w:p>
    <w:p w14:paraId="2DB1FE1F" w14:textId="77777777" w:rsidR="005D2098" w:rsidRPr="005D2098" w:rsidRDefault="005D2098" w:rsidP="005D2098">
      <w:r w:rsidRPr="005D2098">
        <w:t>Заявитель считает данный отказ суда первой инстанции неправомерным. Суд первой инстанции не учел, что без истребования указанных документов установить фактические обстоятельства дела не представляется возможным. Отклонив ходатайство, суд нарушил принципы равноправия и состязательности сторон, установленные процессуальным законодательством.</w:t>
      </w:r>
    </w:p>
    <w:p w14:paraId="206EA6FB" w14:textId="77777777" w:rsidR="005D2098" w:rsidRPr="005D2098" w:rsidRDefault="005D2098" w:rsidP="005D2098">
      <w:r w:rsidRPr="005D2098">
        <w:lastRenderedPageBreak/>
        <w:t>На основании вышеизложенного, руководствуясь статьями 57, 320, 322, 330 Гражданского процессуального кодекса Российской Федерации (или ст. 66, 257, 260, 270 Арбитражного процессуального кодекса Российской Федерации),</w:t>
      </w:r>
    </w:p>
    <w:p w14:paraId="5008BC1B" w14:textId="77777777" w:rsidR="005D2098" w:rsidRPr="005D2098" w:rsidRDefault="005D2098" w:rsidP="005D2098">
      <w:pPr>
        <w:jc w:val="center"/>
      </w:pPr>
      <w:r w:rsidRPr="005D2098">
        <w:rPr>
          <w:b/>
          <w:bCs/>
        </w:rPr>
        <w:t>ПРОШУ:</w:t>
      </w:r>
    </w:p>
    <w:p w14:paraId="7A25383D" w14:textId="77777777" w:rsidR="005D2098" w:rsidRPr="005D2098" w:rsidRDefault="005D2098" w:rsidP="005D2098">
      <w:r w:rsidRPr="005D2098">
        <w:t>1. Отменить решение [Наименование суда первой инстанции] от «__» ________ 20__ г. по делу № [Номер дела] полностью (или в части) и принять по делу новый судебный акт.</w:t>
      </w:r>
    </w:p>
    <w:p w14:paraId="00EB739A" w14:textId="77777777" w:rsidR="005D2098" w:rsidRPr="005D2098" w:rsidRDefault="005D2098" w:rsidP="005D2098">
      <w:r w:rsidRPr="005D2098">
        <w:t>2. Истребовать у [Наименование организации, органа или лица] следующие доказательства: [Перечень документов и сведений].</w:t>
      </w:r>
    </w:p>
    <w:p w14:paraId="63BE7CBC" w14:textId="77777777" w:rsidR="005D2098" w:rsidRPr="005D2098" w:rsidRDefault="005D2098" w:rsidP="005D2098">
      <w:r w:rsidRPr="005D2098">
        <w:t>Приложения:</w:t>
      </w:r>
    </w:p>
    <w:p w14:paraId="1DC4356E" w14:textId="77777777" w:rsidR="005D2098" w:rsidRPr="005D2098" w:rsidRDefault="005D2098" w:rsidP="005D2098">
      <w:pPr>
        <w:numPr>
          <w:ilvl w:val="0"/>
          <w:numId w:val="49"/>
        </w:numPr>
      </w:pPr>
      <w:r w:rsidRPr="005D2098">
        <w:t>копия апелляционной жалобы по числу лиц, участвующих в деле (или документы, подтверждающие отправку);</w:t>
      </w:r>
    </w:p>
    <w:p w14:paraId="0B4288F1" w14:textId="77777777" w:rsidR="005D2098" w:rsidRPr="005D2098" w:rsidRDefault="005D2098" w:rsidP="005D2098">
      <w:pPr>
        <w:numPr>
          <w:ilvl w:val="0"/>
          <w:numId w:val="49"/>
        </w:numPr>
      </w:pPr>
      <w:r w:rsidRPr="005D2098">
        <w:t>документ, подтверждающий уплату государственной пошлины;</w:t>
      </w:r>
    </w:p>
    <w:p w14:paraId="128C4013" w14:textId="77777777" w:rsidR="005D2098" w:rsidRPr="005D2098" w:rsidRDefault="005D2098" w:rsidP="005D2098">
      <w:pPr>
        <w:numPr>
          <w:ilvl w:val="0"/>
          <w:numId w:val="49"/>
        </w:numPr>
      </w:pPr>
      <w:r w:rsidRPr="005D2098">
        <w:t>копия письменного ходатайства об истребовании доказательств, поданного в суд первой инстанции;</w:t>
      </w:r>
    </w:p>
    <w:p w14:paraId="2982C70F" w14:textId="77777777" w:rsidR="005D2098" w:rsidRPr="005D2098" w:rsidRDefault="005D2098" w:rsidP="005D2098">
      <w:pPr>
        <w:numPr>
          <w:ilvl w:val="0"/>
          <w:numId w:val="49"/>
        </w:numPr>
      </w:pPr>
      <w:r w:rsidRPr="005D2098">
        <w:t>копия ответа об отказе в предоставлении сведений (или иные доказательства невозможности самостоятельного получения);</w:t>
      </w:r>
    </w:p>
    <w:p w14:paraId="191B6018" w14:textId="77777777" w:rsidR="005D2098" w:rsidRPr="005D2098" w:rsidRDefault="005D2098" w:rsidP="005D2098">
      <w:pPr>
        <w:numPr>
          <w:ilvl w:val="0"/>
          <w:numId w:val="49"/>
        </w:numPr>
      </w:pPr>
      <w:r w:rsidRPr="005D2098">
        <w:t>документы, подтверждающие полномочия представителя.</w:t>
      </w:r>
    </w:p>
    <w:p w14:paraId="4A4243CC" w14:textId="77777777" w:rsidR="005D2098" w:rsidRPr="005D2098" w:rsidRDefault="005D2098" w:rsidP="005D2098">
      <w:r w:rsidRPr="005D2098">
        <w:t>«__» ________ 20__ г.</w:t>
      </w:r>
    </w:p>
    <w:p w14:paraId="6B2FC319" w14:textId="77777777" w:rsidR="005D2098" w:rsidRPr="005D2098" w:rsidRDefault="005D2098" w:rsidP="005D2098">
      <w:r w:rsidRPr="005D2098">
        <w:t>________________ / [Фамилия И.О.]</w:t>
      </w:r>
    </w:p>
    <w:p w14:paraId="040E965B" w14:textId="77777777" w:rsidR="0083247E" w:rsidRPr="005D2098" w:rsidRDefault="0083247E" w:rsidP="005D2098"/>
    <w:sectPr w:rsidR="0083247E" w:rsidRPr="005D2098" w:rsidSect="004F2C3F">
      <w:headerReference w:type="default" r:id="rId7"/>
      <w:footerReference w:type="default" r:id="rId8"/>
      <w:pgSz w:w="11906" w:h="16838"/>
      <w:pgMar w:top="1134" w:right="851" w:bottom="1701" w:left="851" w:header="340" w:footer="1531" w:gutter="0"/>
      <w:pgBorders>
        <w:top w:val="single" w:sz="6" w:space="1" w:color="1A3B5C"/>
        <w:left w:val="single" w:sz="6" w:space="4" w:color="1A3B5C"/>
        <w:bottom w:val="single" w:sz="6" w:space="1" w:color="1A3B5C"/>
        <w:right w:val="single" w:sz="6" w:space="4" w:color="1A3B5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F29E1" w14:textId="77777777" w:rsidR="00B74F5A" w:rsidRDefault="00B74F5A" w:rsidP="00AA1082">
      <w:pPr>
        <w:spacing w:after="0" w:line="240" w:lineRule="auto"/>
      </w:pPr>
      <w:r>
        <w:separator/>
      </w:r>
    </w:p>
  </w:endnote>
  <w:endnote w:type="continuationSeparator" w:id="0">
    <w:p w14:paraId="4525B3E2" w14:textId="77777777" w:rsidR="00B74F5A" w:rsidRDefault="00B74F5A" w:rsidP="00AA1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CE97" w14:textId="77777777" w:rsidR="00BE1BCA" w:rsidRPr="00BE1BCA" w:rsidRDefault="00BE1BCA" w:rsidP="00BE1BCA">
    <w:pPr>
      <w:rPr>
        <w:rFonts w:ascii="Times New Roman" w:hAnsi="Times New Roman" w:cs="Times New Roman"/>
        <w:color w:val="505E6B"/>
        <w:sz w:val="18"/>
        <w:szCs w:val="18"/>
      </w:rPr>
    </w:pPr>
    <w:r w:rsidRPr="00D139FF">
      <w:rPr>
        <w:rFonts w:ascii="Times New Roman" w:hAnsi="Times New Roman" w:cs="Times New Roman"/>
        <w:b/>
        <w:bCs/>
        <w:color w:val="505E6B"/>
        <w:sz w:val="18"/>
        <w:szCs w:val="18"/>
      </w:rPr>
      <w:t>ВАЖНО:</w:t>
    </w:r>
    <w:r w:rsidRPr="00D139FF">
      <w:rPr>
        <w:rFonts w:ascii="Times New Roman" w:hAnsi="Times New Roman" w:cs="Times New Roman"/>
        <w:color w:val="505E6B"/>
        <w:sz w:val="18"/>
        <w:szCs w:val="18"/>
      </w:rPr>
      <w:t xml:space="preserve"> Данный образец подготовлен исключительно в ознакомительных целях и является типовым. Каждая правовая ситуация уникальна, и данный шаблон не может учитывать индивидуальные особенности вашего дела. Используя данный документ, вы подтверждаете, что делаете это на свой страх и риск, а юрист не несет ответственности за результаты его применения. </w:t>
    </w:r>
  </w:p>
  <w:p w14:paraId="3EAA6B25" w14:textId="77777777" w:rsidR="00BE1BCA" w:rsidRPr="00DF6F94" w:rsidRDefault="00BE1BCA" w:rsidP="00BE1BCA">
    <w:pPr>
      <w:rPr>
        <w:rFonts w:ascii="Times New Roman" w:hAnsi="Times New Roman" w:cs="Times New Roman"/>
        <w:color w:val="505E6B"/>
        <w:sz w:val="18"/>
        <w:szCs w:val="18"/>
      </w:rPr>
    </w:pPr>
    <w:r w:rsidRPr="00D139FF">
      <w:rPr>
        <w:rFonts w:ascii="Times New Roman" w:hAnsi="Times New Roman" w:cs="Times New Roman"/>
        <w:color w:val="505E6B"/>
        <w:sz w:val="18"/>
        <w:szCs w:val="18"/>
      </w:rPr>
      <w:t>Для подготовки документа именно под вашу ситуацию рекомендую заказать профессиональную помощь</w:t>
    </w:r>
    <w:r w:rsidRPr="0083247E">
      <w:rPr>
        <w:rFonts w:ascii="Times New Roman" w:hAnsi="Times New Roman" w:cs="Times New Roman"/>
        <w:color w:val="3B3838" w:themeColor="background2" w:themeShade="40"/>
        <w:sz w:val="18"/>
        <w:szCs w:val="18"/>
      </w:rPr>
      <w:t xml:space="preserve"> </w:t>
    </w:r>
    <w:r w:rsidRPr="0083247E">
      <w:rPr>
        <w:rFonts w:ascii="Times New Roman" w:hAnsi="Times New Roman" w:cs="Times New Roman"/>
        <w:color w:val="0070C0"/>
        <w:sz w:val="18"/>
        <w:szCs w:val="18"/>
      </w:rPr>
      <w:t>[</w:t>
    </w:r>
    <w:hyperlink r:id="rId1" w:history="1">
      <w:r w:rsidRPr="0083247E">
        <w:rPr>
          <w:rStyle w:val="af1"/>
          <w:rFonts w:ascii="Times New Roman" w:hAnsi="Times New Roman" w:cs="Times New Roman"/>
          <w:color w:val="0070C0"/>
          <w:sz w:val="18"/>
          <w:szCs w:val="18"/>
        </w:rPr>
        <w:t>по этой ссылке]</w:t>
      </w:r>
    </w:hyperlink>
    <w:r w:rsidRPr="0083247E">
      <w:rPr>
        <w:rFonts w:ascii="Times New Roman" w:hAnsi="Times New Roman" w:cs="Times New Roman"/>
        <w:color w:val="3B3838" w:themeColor="background2" w:themeShade="4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FFA61" w14:textId="77777777" w:rsidR="00B74F5A" w:rsidRDefault="00B74F5A" w:rsidP="00AA1082">
      <w:pPr>
        <w:spacing w:after="0" w:line="240" w:lineRule="auto"/>
      </w:pPr>
      <w:r>
        <w:separator/>
      </w:r>
    </w:p>
  </w:footnote>
  <w:footnote w:type="continuationSeparator" w:id="0">
    <w:p w14:paraId="473A249E" w14:textId="77777777" w:rsidR="00B74F5A" w:rsidRDefault="00B74F5A" w:rsidP="00AA10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229"/>
      <w:gridCol w:w="1980"/>
    </w:tblGrid>
    <w:tr w:rsidR="000E186D" w:rsidRPr="008057E1" w14:paraId="6596E70B" w14:textId="77777777" w:rsidTr="004F2C3F">
      <w:tc>
        <w:tcPr>
          <w:tcW w:w="988" w:type="dxa"/>
        </w:tcPr>
        <w:p w14:paraId="54400607" w14:textId="77777777" w:rsidR="000E186D" w:rsidRPr="000E186D" w:rsidRDefault="000E186D">
          <w:pPr>
            <w:pStyle w:val="ac"/>
          </w:pPr>
        </w:p>
      </w:tc>
      <w:tc>
        <w:tcPr>
          <w:tcW w:w="7229" w:type="dxa"/>
        </w:tcPr>
        <w:p w14:paraId="3734282A" w14:textId="77777777" w:rsidR="000E186D" w:rsidRPr="000C285E" w:rsidRDefault="000E186D" w:rsidP="00A95EF3">
          <w:pPr>
            <w:pStyle w:val="ac"/>
            <w:jc w:val="left"/>
            <w:rPr>
              <w:rFonts w:ascii="Arial" w:hAnsi="Arial" w:cs="Arial"/>
              <w:sz w:val="20"/>
              <w:szCs w:val="20"/>
            </w:rPr>
          </w:pPr>
        </w:p>
      </w:tc>
      <w:tc>
        <w:tcPr>
          <w:tcW w:w="1980" w:type="dxa"/>
        </w:tcPr>
        <w:p w14:paraId="66F5A321" w14:textId="77777777" w:rsidR="000E186D" w:rsidRPr="008057E1" w:rsidRDefault="008057E1" w:rsidP="008057E1">
          <w:pPr>
            <w:pStyle w:val="ae"/>
            <w:jc w:val="center"/>
            <w:rPr>
              <w:sz w:val="16"/>
              <w:szCs w:val="16"/>
            </w:rPr>
          </w:pPr>
          <w:r w:rsidRPr="008057E1">
            <w:rPr>
              <w:sz w:val="16"/>
              <w:szCs w:val="16"/>
            </w:rPr>
            <w:t xml:space="preserve">Образец </w:t>
          </w:r>
          <w:proofErr w:type="gramStart"/>
          <w:r w:rsidRPr="008057E1">
            <w:rPr>
              <w:sz w:val="16"/>
              <w:szCs w:val="16"/>
            </w:rPr>
            <w:t>документа  загружен</w:t>
          </w:r>
          <w:proofErr w:type="gramEnd"/>
          <w:r w:rsidR="000E186D" w:rsidRPr="008057E1">
            <w:rPr>
              <w:sz w:val="16"/>
              <w:szCs w:val="16"/>
            </w:rPr>
            <w:t xml:space="preserve"> </w:t>
          </w:r>
          <w:r w:rsidRPr="008057E1">
            <w:rPr>
              <w:sz w:val="16"/>
              <w:szCs w:val="16"/>
            </w:rPr>
            <w:t xml:space="preserve">с сайта </w:t>
          </w:r>
          <w:hyperlink r:id="rId1" w:history="1">
            <w:r w:rsidRPr="00AE5AFE">
              <w:rPr>
                <w:rStyle w:val="af1"/>
                <w:sz w:val="16"/>
                <w:szCs w:val="16"/>
                <w:lang w:val="en-US"/>
              </w:rPr>
              <w:t>https</w:t>
            </w:r>
            <w:r w:rsidRPr="00AE5AFE">
              <w:rPr>
                <w:rStyle w:val="af1"/>
                <w:sz w:val="16"/>
                <w:szCs w:val="16"/>
              </w:rPr>
              <w:t>://</w:t>
            </w:r>
            <w:proofErr w:type="spellStart"/>
            <w:r w:rsidRPr="00AE5AFE">
              <w:rPr>
                <w:rStyle w:val="af1"/>
                <w:sz w:val="16"/>
                <w:szCs w:val="16"/>
                <w:lang w:val="en-US"/>
              </w:rPr>
              <w:t>evgeniyvolkov</w:t>
            </w:r>
            <w:proofErr w:type="spellEnd"/>
            <w:r w:rsidRPr="00AE5AFE">
              <w:rPr>
                <w:rStyle w:val="af1"/>
                <w:sz w:val="16"/>
                <w:szCs w:val="16"/>
              </w:rPr>
              <w:t>.</w:t>
            </w:r>
            <w:proofErr w:type="spellStart"/>
            <w:r w:rsidRPr="00AE5AFE">
              <w:rPr>
                <w:rStyle w:val="af1"/>
                <w:sz w:val="16"/>
                <w:szCs w:val="16"/>
                <w:lang w:val="en-US"/>
              </w:rPr>
              <w:t>ru</w:t>
            </w:r>
            <w:proofErr w:type="spellEnd"/>
          </w:hyperlink>
          <w:r w:rsidRPr="008057E1">
            <w:rPr>
              <w:noProof/>
              <w:sz w:val="16"/>
              <w:szCs w:val="16"/>
            </w:rPr>
            <w:t xml:space="preserve"> </w:t>
          </w:r>
        </w:p>
        <w:p w14:paraId="78801AF3" w14:textId="77777777" w:rsidR="000E186D" w:rsidRPr="008057E1" w:rsidRDefault="000E186D" w:rsidP="008057E1">
          <w:pPr>
            <w:pStyle w:val="ac"/>
            <w:jc w:val="center"/>
            <w:rPr>
              <w:sz w:val="16"/>
              <w:szCs w:val="16"/>
            </w:rPr>
          </w:pPr>
        </w:p>
      </w:tc>
    </w:tr>
  </w:tbl>
  <w:p w14:paraId="692A7A1E" w14:textId="77777777" w:rsidR="00AA1082" w:rsidRDefault="00AA1082" w:rsidP="004F2C3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F5B2F"/>
    <w:multiLevelType w:val="multilevel"/>
    <w:tmpl w:val="C4B0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80799"/>
    <w:multiLevelType w:val="multilevel"/>
    <w:tmpl w:val="52980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675FC7"/>
    <w:multiLevelType w:val="multilevel"/>
    <w:tmpl w:val="563A5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AC17CB"/>
    <w:multiLevelType w:val="multilevel"/>
    <w:tmpl w:val="DBE8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0B66F5"/>
    <w:multiLevelType w:val="multilevel"/>
    <w:tmpl w:val="1DF8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E1FE3"/>
    <w:multiLevelType w:val="multilevel"/>
    <w:tmpl w:val="0A385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F5AF8"/>
    <w:multiLevelType w:val="multilevel"/>
    <w:tmpl w:val="5B44A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5A5007"/>
    <w:multiLevelType w:val="multilevel"/>
    <w:tmpl w:val="E10E6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460CCE"/>
    <w:multiLevelType w:val="multilevel"/>
    <w:tmpl w:val="C6485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704A99"/>
    <w:multiLevelType w:val="multilevel"/>
    <w:tmpl w:val="14EE5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F80ADB"/>
    <w:multiLevelType w:val="multilevel"/>
    <w:tmpl w:val="4408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F01D3F"/>
    <w:multiLevelType w:val="multilevel"/>
    <w:tmpl w:val="8438C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C957CE"/>
    <w:multiLevelType w:val="multilevel"/>
    <w:tmpl w:val="87B01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697255"/>
    <w:multiLevelType w:val="multilevel"/>
    <w:tmpl w:val="F8DA8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D50A2E"/>
    <w:multiLevelType w:val="multilevel"/>
    <w:tmpl w:val="5ED0C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5A6C89"/>
    <w:multiLevelType w:val="multilevel"/>
    <w:tmpl w:val="445A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835213"/>
    <w:multiLevelType w:val="multilevel"/>
    <w:tmpl w:val="DE9C8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E62361"/>
    <w:multiLevelType w:val="hybridMultilevel"/>
    <w:tmpl w:val="0D583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4B1F17"/>
    <w:multiLevelType w:val="multilevel"/>
    <w:tmpl w:val="EF02C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973711"/>
    <w:multiLevelType w:val="multilevel"/>
    <w:tmpl w:val="75CA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B046F7"/>
    <w:multiLevelType w:val="multilevel"/>
    <w:tmpl w:val="4D9A8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6C6C0F"/>
    <w:multiLevelType w:val="multilevel"/>
    <w:tmpl w:val="8C5A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6B4D2E"/>
    <w:multiLevelType w:val="multilevel"/>
    <w:tmpl w:val="3D42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A25A91"/>
    <w:multiLevelType w:val="hybridMultilevel"/>
    <w:tmpl w:val="AB74F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BA39DB"/>
    <w:multiLevelType w:val="multilevel"/>
    <w:tmpl w:val="9008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21191C"/>
    <w:multiLevelType w:val="multilevel"/>
    <w:tmpl w:val="DE08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135EA5"/>
    <w:multiLevelType w:val="multilevel"/>
    <w:tmpl w:val="798C7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6351B9"/>
    <w:multiLevelType w:val="multilevel"/>
    <w:tmpl w:val="E676D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D11A8C"/>
    <w:multiLevelType w:val="multilevel"/>
    <w:tmpl w:val="65DC4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7B3229"/>
    <w:multiLevelType w:val="multilevel"/>
    <w:tmpl w:val="0A64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472F49"/>
    <w:multiLevelType w:val="multilevel"/>
    <w:tmpl w:val="7182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CF184C"/>
    <w:multiLevelType w:val="multilevel"/>
    <w:tmpl w:val="8BBA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5515B3"/>
    <w:multiLevelType w:val="multilevel"/>
    <w:tmpl w:val="5BE02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034EE3"/>
    <w:multiLevelType w:val="multilevel"/>
    <w:tmpl w:val="2564D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FD7A4B"/>
    <w:multiLevelType w:val="multilevel"/>
    <w:tmpl w:val="D9F04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146220"/>
    <w:multiLevelType w:val="multilevel"/>
    <w:tmpl w:val="4990B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8736C6"/>
    <w:multiLevelType w:val="multilevel"/>
    <w:tmpl w:val="3710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580A3D"/>
    <w:multiLevelType w:val="multilevel"/>
    <w:tmpl w:val="E0C6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793DDE"/>
    <w:multiLevelType w:val="multilevel"/>
    <w:tmpl w:val="3BAEC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EA2C18"/>
    <w:multiLevelType w:val="multilevel"/>
    <w:tmpl w:val="C0EA6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6C4682"/>
    <w:multiLevelType w:val="multilevel"/>
    <w:tmpl w:val="488A2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580907"/>
    <w:multiLevelType w:val="multilevel"/>
    <w:tmpl w:val="F51CF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3D4CE3"/>
    <w:multiLevelType w:val="multilevel"/>
    <w:tmpl w:val="CFE2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0704DD"/>
    <w:multiLevelType w:val="multilevel"/>
    <w:tmpl w:val="8F7C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6D5496"/>
    <w:multiLevelType w:val="multilevel"/>
    <w:tmpl w:val="6A8E2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A027067"/>
    <w:multiLevelType w:val="multilevel"/>
    <w:tmpl w:val="CB60A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AE0EBD"/>
    <w:multiLevelType w:val="multilevel"/>
    <w:tmpl w:val="1F487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A85A08"/>
    <w:multiLevelType w:val="multilevel"/>
    <w:tmpl w:val="7512A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194491"/>
    <w:multiLevelType w:val="multilevel"/>
    <w:tmpl w:val="690EB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4183138">
    <w:abstractNumId w:val="23"/>
  </w:num>
  <w:num w:numId="2" w16cid:durableId="1452941838">
    <w:abstractNumId w:val="17"/>
  </w:num>
  <w:num w:numId="3" w16cid:durableId="620452602">
    <w:abstractNumId w:val="39"/>
  </w:num>
  <w:num w:numId="4" w16cid:durableId="127937033">
    <w:abstractNumId w:val="35"/>
  </w:num>
  <w:num w:numId="5" w16cid:durableId="531455332">
    <w:abstractNumId w:val="45"/>
  </w:num>
  <w:num w:numId="6" w16cid:durableId="1099104971">
    <w:abstractNumId w:val="9"/>
  </w:num>
  <w:num w:numId="7" w16cid:durableId="1269124427">
    <w:abstractNumId w:val="34"/>
  </w:num>
  <w:num w:numId="8" w16cid:durableId="557205090">
    <w:abstractNumId w:val="4"/>
  </w:num>
  <w:num w:numId="9" w16cid:durableId="1463647699">
    <w:abstractNumId w:val="19"/>
  </w:num>
  <w:num w:numId="10" w16cid:durableId="673608733">
    <w:abstractNumId w:val="13"/>
  </w:num>
  <w:num w:numId="11" w16cid:durableId="1989937548">
    <w:abstractNumId w:val="33"/>
  </w:num>
  <w:num w:numId="12" w16cid:durableId="1773040737">
    <w:abstractNumId w:val="36"/>
  </w:num>
  <w:num w:numId="13" w16cid:durableId="1329289397">
    <w:abstractNumId w:val="38"/>
  </w:num>
  <w:num w:numId="14" w16cid:durableId="1313484984">
    <w:abstractNumId w:val="8"/>
  </w:num>
  <w:num w:numId="15" w16cid:durableId="1457869392">
    <w:abstractNumId w:val="31"/>
  </w:num>
  <w:num w:numId="16" w16cid:durableId="1197355343">
    <w:abstractNumId w:val="3"/>
  </w:num>
  <w:num w:numId="17" w16cid:durableId="1464885777">
    <w:abstractNumId w:val="22"/>
  </w:num>
  <w:num w:numId="18" w16cid:durableId="1104112483">
    <w:abstractNumId w:val="44"/>
  </w:num>
  <w:num w:numId="19" w16cid:durableId="145096879">
    <w:abstractNumId w:val="2"/>
  </w:num>
  <w:num w:numId="20" w16cid:durableId="643975361">
    <w:abstractNumId w:val="11"/>
  </w:num>
  <w:num w:numId="21" w16cid:durableId="852257610">
    <w:abstractNumId w:val="32"/>
  </w:num>
  <w:num w:numId="22" w16cid:durableId="36928319">
    <w:abstractNumId w:val="1"/>
  </w:num>
  <w:num w:numId="23" w16cid:durableId="970592668">
    <w:abstractNumId w:val="46"/>
  </w:num>
  <w:num w:numId="24" w16cid:durableId="1897163482">
    <w:abstractNumId w:val="28"/>
  </w:num>
  <w:num w:numId="25" w16cid:durableId="384062563">
    <w:abstractNumId w:val="37"/>
  </w:num>
  <w:num w:numId="26" w16cid:durableId="492839721">
    <w:abstractNumId w:val="29"/>
  </w:num>
  <w:num w:numId="27" w16cid:durableId="1229728864">
    <w:abstractNumId w:val="0"/>
  </w:num>
  <w:num w:numId="28" w16cid:durableId="1967152715">
    <w:abstractNumId w:val="24"/>
  </w:num>
  <w:num w:numId="29" w16cid:durableId="1953244208">
    <w:abstractNumId w:val="16"/>
  </w:num>
  <w:num w:numId="30" w16cid:durableId="985472466">
    <w:abstractNumId w:val="5"/>
  </w:num>
  <w:num w:numId="31" w16cid:durableId="1576545756">
    <w:abstractNumId w:val="25"/>
  </w:num>
  <w:num w:numId="32" w16cid:durableId="1221399102">
    <w:abstractNumId w:val="10"/>
  </w:num>
  <w:num w:numId="33" w16cid:durableId="1678341010">
    <w:abstractNumId w:val="41"/>
  </w:num>
  <w:num w:numId="34" w16cid:durableId="824394900">
    <w:abstractNumId w:val="30"/>
  </w:num>
  <w:num w:numId="35" w16cid:durableId="1607695405">
    <w:abstractNumId w:val="15"/>
  </w:num>
  <w:num w:numId="36" w16cid:durableId="1742411204">
    <w:abstractNumId w:val="47"/>
  </w:num>
  <w:num w:numId="37" w16cid:durableId="314341350">
    <w:abstractNumId w:val="14"/>
  </w:num>
  <w:num w:numId="38" w16cid:durableId="618222554">
    <w:abstractNumId w:val="7"/>
  </w:num>
  <w:num w:numId="39" w16cid:durableId="1899588925">
    <w:abstractNumId w:val="20"/>
  </w:num>
  <w:num w:numId="40" w16cid:durableId="367947537">
    <w:abstractNumId w:val="48"/>
  </w:num>
  <w:num w:numId="41" w16cid:durableId="1346135461">
    <w:abstractNumId w:val="42"/>
  </w:num>
  <w:num w:numId="42" w16cid:durableId="1736513357">
    <w:abstractNumId w:val="12"/>
  </w:num>
  <w:num w:numId="43" w16cid:durableId="1504323764">
    <w:abstractNumId w:val="6"/>
  </w:num>
  <w:num w:numId="44" w16cid:durableId="1061556985">
    <w:abstractNumId w:val="26"/>
  </w:num>
  <w:num w:numId="45" w16cid:durableId="1961304004">
    <w:abstractNumId w:val="27"/>
  </w:num>
  <w:num w:numId="46" w16cid:durableId="2132625772">
    <w:abstractNumId w:val="40"/>
  </w:num>
  <w:num w:numId="47" w16cid:durableId="158547967">
    <w:abstractNumId w:val="43"/>
  </w:num>
  <w:num w:numId="48" w16cid:durableId="367798446">
    <w:abstractNumId w:val="18"/>
  </w:num>
  <w:num w:numId="49" w16cid:durableId="15199278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6D0"/>
    <w:rsid w:val="00032788"/>
    <w:rsid w:val="00036031"/>
    <w:rsid w:val="00050A28"/>
    <w:rsid w:val="00050C30"/>
    <w:rsid w:val="000C285E"/>
    <w:rsid w:val="000D675F"/>
    <w:rsid w:val="000E186D"/>
    <w:rsid w:val="001170F7"/>
    <w:rsid w:val="00120DE9"/>
    <w:rsid w:val="00124C52"/>
    <w:rsid w:val="0013343E"/>
    <w:rsid w:val="00136CBC"/>
    <w:rsid w:val="001473CE"/>
    <w:rsid w:val="002240D4"/>
    <w:rsid w:val="002246DE"/>
    <w:rsid w:val="00227EAA"/>
    <w:rsid w:val="00237FA4"/>
    <w:rsid w:val="002766D0"/>
    <w:rsid w:val="0029453C"/>
    <w:rsid w:val="002F5CED"/>
    <w:rsid w:val="00313859"/>
    <w:rsid w:val="00353A0B"/>
    <w:rsid w:val="00367103"/>
    <w:rsid w:val="003756C8"/>
    <w:rsid w:val="0039714D"/>
    <w:rsid w:val="003D025F"/>
    <w:rsid w:val="003E6878"/>
    <w:rsid w:val="0044556A"/>
    <w:rsid w:val="00456FEF"/>
    <w:rsid w:val="00461B7D"/>
    <w:rsid w:val="00472E2F"/>
    <w:rsid w:val="0049039F"/>
    <w:rsid w:val="004F2C3F"/>
    <w:rsid w:val="00504D90"/>
    <w:rsid w:val="00536156"/>
    <w:rsid w:val="005B5F41"/>
    <w:rsid w:val="005D2098"/>
    <w:rsid w:val="00635318"/>
    <w:rsid w:val="00657808"/>
    <w:rsid w:val="00663857"/>
    <w:rsid w:val="00675063"/>
    <w:rsid w:val="006A1CAA"/>
    <w:rsid w:val="006C5935"/>
    <w:rsid w:val="006F310C"/>
    <w:rsid w:val="00774785"/>
    <w:rsid w:val="00790DDC"/>
    <w:rsid w:val="00793E2C"/>
    <w:rsid w:val="007E1463"/>
    <w:rsid w:val="008057E1"/>
    <w:rsid w:val="00816162"/>
    <w:rsid w:val="0083238E"/>
    <w:rsid w:val="0083247E"/>
    <w:rsid w:val="008D439D"/>
    <w:rsid w:val="008D6FA0"/>
    <w:rsid w:val="008E1D79"/>
    <w:rsid w:val="008E5828"/>
    <w:rsid w:val="008F5BDE"/>
    <w:rsid w:val="00912571"/>
    <w:rsid w:val="009703D4"/>
    <w:rsid w:val="0097795C"/>
    <w:rsid w:val="00A61C85"/>
    <w:rsid w:val="00A93DA0"/>
    <w:rsid w:val="00A95EF3"/>
    <w:rsid w:val="00A9773E"/>
    <w:rsid w:val="00AA1082"/>
    <w:rsid w:val="00AA335F"/>
    <w:rsid w:val="00AF26E5"/>
    <w:rsid w:val="00B10717"/>
    <w:rsid w:val="00B66532"/>
    <w:rsid w:val="00B74F5A"/>
    <w:rsid w:val="00B90F31"/>
    <w:rsid w:val="00B97E35"/>
    <w:rsid w:val="00BC02B9"/>
    <w:rsid w:val="00BE1BCA"/>
    <w:rsid w:val="00BF4602"/>
    <w:rsid w:val="00C04A7A"/>
    <w:rsid w:val="00C56C38"/>
    <w:rsid w:val="00C65A25"/>
    <w:rsid w:val="00C669A3"/>
    <w:rsid w:val="00CA3268"/>
    <w:rsid w:val="00CA3E33"/>
    <w:rsid w:val="00CC73D4"/>
    <w:rsid w:val="00D139FF"/>
    <w:rsid w:val="00D15699"/>
    <w:rsid w:val="00DC29EF"/>
    <w:rsid w:val="00DF6F94"/>
    <w:rsid w:val="00E05C29"/>
    <w:rsid w:val="00E11403"/>
    <w:rsid w:val="00E177D0"/>
    <w:rsid w:val="00E91859"/>
    <w:rsid w:val="00EA54C0"/>
    <w:rsid w:val="00EB518F"/>
    <w:rsid w:val="00F43595"/>
    <w:rsid w:val="00F56DD7"/>
    <w:rsid w:val="00F667EA"/>
    <w:rsid w:val="00F803C9"/>
    <w:rsid w:val="00F859F1"/>
    <w:rsid w:val="00F85CD5"/>
    <w:rsid w:val="00F94EAD"/>
    <w:rsid w:val="00FC725F"/>
    <w:rsid w:val="00FF2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0C747"/>
  <w15:chartTrackingRefBased/>
  <w15:docId w15:val="{22373651-4803-4C80-B856-0F56E013C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2C3F"/>
    <w:pPr>
      <w:spacing w:line="276" w:lineRule="auto"/>
      <w:jc w:val="both"/>
    </w:pPr>
    <w:rPr>
      <w:rFonts w:ascii="Georgia" w:hAnsi="Georgia"/>
    </w:rPr>
  </w:style>
  <w:style w:type="paragraph" w:styleId="1">
    <w:name w:val="heading 1"/>
    <w:basedOn w:val="a"/>
    <w:next w:val="a"/>
    <w:link w:val="10"/>
    <w:uiPriority w:val="9"/>
    <w:qFormat/>
    <w:rsid w:val="00AA10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A10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A108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A108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A108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A108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108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108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108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108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A108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A108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A108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A108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A108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1082"/>
    <w:rPr>
      <w:rFonts w:eastAsiaTheme="majorEastAsia" w:cstheme="majorBidi"/>
      <w:color w:val="595959" w:themeColor="text1" w:themeTint="A6"/>
    </w:rPr>
  </w:style>
  <w:style w:type="character" w:customStyle="1" w:styleId="80">
    <w:name w:val="Заголовок 8 Знак"/>
    <w:basedOn w:val="a0"/>
    <w:link w:val="8"/>
    <w:uiPriority w:val="9"/>
    <w:semiHidden/>
    <w:rsid w:val="00AA108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1082"/>
    <w:rPr>
      <w:rFonts w:eastAsiaTheme="majorEastAsia" w:cstheme="majorBidi"/>
      <w:color w:val="272727" w:themeColor="text1" w:themeTint="D8"/>
    </w:rPr>
  </w:style>
  <w:style w:type="paragraph" w:styleId="a3">
    <w:name w:val="Title"/>
    <w:basedOn w:val="a"/>
    <w:next w:val="a"/>
    <w:link w:val="a4"/>
    <w:uiPriority w:val="10"/>
    <w:qFormat/>
    <w:rsid w:val="00AA1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A10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108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A108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A1082"/>
    <w:pPr>
      <w:spacing w:before="160"/>
      <w:jc w:val="center"/>
    </w:pPr>
    <w:rPr>
      <w:i/>
      <w:iCs/>
      <w:color w:val="404040" w:themeColor="text1" w:themeTint="BF"/>
    </w:rPr>
  </w:style>
  <w:style w:type="character" w:customStyle="1" w:styleId="22">
    <w:name w:val="Цитата 2 Знак"/>
    <w:basedOn w:val="a0"/>
    <w:link w:val="21"/>
    <w:uiPriority w:val="29"/>
    <w:rsid w:val="00AA1082"/>
    <w:rPr>
      <w:i/>
      <w:iCs/>
      <w:color w:val="404040" w:themeColor="text1" w:themeTint="BF"/>
    </w:rPr>
  </w:style>
  <w:style w:type="paragraph" w:styleId="a7">
    <w:name w:val="List Paragraph"/>
    <w:basedOn w:val="a"/>
    <w:uiPriority w:val="34"/>
    <w:qFormat/>
    <w:rsid w:val="00AA1082"/>
    <w:pPr>
      <w:ind w:left="720"/>
      <w:contextualSpacing/>
    </w:pPr>
  </w:style>
  <w:style w:type="character" w:styleId="a8">
    <w:name w:val="Intense Emphasis"/>
    <w:basedOn w:val="a0"/>
    <w:uiPriority w:val="21"/>
    <w:qFormat/>
    <w:rsid w:val="00AA1082"/>
    <w:rPr>
      <w:i/>
      <w:iCs/>
      <w:color w:val="2F5496" w:themeColor="accent1" w:themeShade="BF"/>
    </w:rPr>
  </w:style>
  <w:style w:type="paragraph" w:styleId="a9">
    <w:name w:val="Intense Quote"/>
    <w:basedOn w:val="a"/>
    <w:next w:val="a"/>
    <w:link w:val="aa"/>
    <w:uiPriority w:val="30"/>
    <w:qFormat/>
    <w:rsid w:val="00AA10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A1082"/>
    <w:rPr>
      <w:i/>
      <w:iCs/>
      <w:color w:val="2F5496" w:themeColor="accent1" w:themeShade="BF"/>
    </w:rPr>
  </w:style>
  <w:style w:type="character" w:styleId="ab">
    <w:name w:val="Intense Reference"/>
    <w:basedOn w:val="a0"/>
    <w:uiPriority w:val="32"/>
    <w:qFormat/>
    <w:rsid w:val="00AA1082"/>
    <w:rPr>
      <w:b/>
      <w:bCs/>
      <w:smallCaps/>
      <w:color w:val="2F5496" w:themeColor="accent1" w:themeShade="BF"/>
      <w:spacing w:val="5"/>
    </w:rPr>
  </w:style>
  <w:style w:type="paragraph" w:styleId="ac">
    <w:name w:val="header"/>
    <w:basedOn w:val="a"/>
    <w:link w:val="ad"/>
    <w:uiPriority w:val="99"/>
    <w:unhideWhenUsed/>
    <w:rsid w:val="00AA108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A1082"/>
  </w:style>
  <w:style w:type="paragraph" w:styleId="ae">
    <w:name w:val="footer"/>
    <w:basedOn w:val="a"/>
    <w:link w:val="af"/>
    <w:uiPriority w:val="99"/>
    <w:unhideWhenUsed/>
    <w:rsid w:val="00AA108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A1082"/>
  </w:style>
  <w:style w:type="table" w:styleId="af0">
    <w:name w:val="Table Grid"/>
    <w:basedOn w:val="a1"/>
    <w:uiPriority w:val="39"/>
    <w:rsid w:val="000E1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83247E"/>
    <w:rPr>
      <w:color w:val="0563C1" w:themeColor="hyperlink"/>
      <w:u w:val="single"/>
    </w:rPr>
  </w:style>
  <w:style w:type="character" w:styleId="af2">
    <w:name w:val="Unresolved Mention"/>
    <w:basedOn w:val="a0"/>
    <w:uiPriority w:val="99"/>
    <w:semiHidden/>
    <w:unhideWhenUsed/>
    <w:rsid w:val="00832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evgeniyvolkov.ru/moi-uslugi/yuridicheskie-uslugi-dlya-fizicheskih-lits/podgotovka-i-ekspertiza-yuridicheskih-dokumentov"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evgeniyvolkov.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geniy\Documents\&#1053;&#1072;&#1089;&#1090;&#1088;&#1072;&#1080;&#1074;&#1072;&#1077;&#1084;&#1099;&#1077;%20&#1096;&#1072;&#1073;&#1083;&#1086;&#1085;&#1099;%20Office\&#1064;&#1040;&#1041;&#1051;&#1054;&#1053;%20&#1044;&#1051;&#1071;%20&#1070;&#1056;&#1044;&#1054;&#1050;&#1059;&#1052;&#1045;&#1053;&#1058;&#1054;&#104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ДЛЯ ЮРДОКУМЕНТОВ.dotx</Template>
  <TotalTime>1</TotalTime>
  <Pages>2</Pages>
  <Words>495</Words>
  <Characters>2827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Manager>Волков Евгений Дмитриевич</Manager>
  <Company>https://evgeniyvolkov.ru</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Типовой образец</dc:subject>
  <dc:creator>Evgeniy</dc:creator>
  <cp:keywords>Типовой шаблон (образец) документа</cp:keywords>
  <dc:description/>
  <cp:lastModifiedBy>Evgeniy Mister</cp:lastModifiedBy>
  <cp:revision>2</cp:revision>
  <dcterms:created xsi:type="dcterms:W3CDTF">2026-08-25T03:23:00Z</dcterms:created>
  <dcterms:modified xsi:type="dcterms:W3CDTF">2026-08-25T03:23:00Z</dcterms:modified>
</cp:coreProperties>
</file>