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4622" w14:textId="77777777" w:rsidR="00E0580E" w:rsidRPr="00E0580E" w:rsidRDefault="00E0580E" w:rsidP="00E0580E">
      <w:pPr>
        <w:jc w:val="left"/>
      </w:pPr>
      <w:r w:rsidRPr="00E0580E">
        <w:t>В [Наименование вышестоящего суда, например: Московский городской суд]</w:t>
      </w:r>
      <w:r w:rsidRPr="00E0580E">
        <w:br/>
        <w:t>Адрес: [Адрес вышестоящего суда]</w:t>
      </w:r>
    </w:p>
    <w:p w14:paraId="42828D4C" w14:textId="77777777" w:rsidR="00E0580E" w:rsidRPr="00E0580E" w:rsidRDefault="00E0580E" w:rsidP="00E0580E">
      <w:pPr>
        <w:jc w:val="left"/>
      </w:pPr>
      <w:r w:rsidRPr="00E0580E">
        <w:t>Через: [Наименование районного/арбитражного суда, вынесшего определение]</w:t>
      </w:r>
      <w:r w:rsidRPr="00E0580E">
        <w:br/>
        <w:t>Адрес: [Адрес суда первой инстанции]</w:t>
      </w:r>
    </w:p>
    <w:p w14:paraId="25737BB2" w14:textId="77777777" w:rsidR="00E0580E" w:rsidRPr="00E0580E" w:rsidRDefault="00E0580E" w:rsidP="00E0580E">
      <w:pPr>
        <w:jc w:val="left"/>
      </w:pPr>
      <w:r w:rsidRPr="00E0580E">
        <w:rPr>
          <w:b/>
          <w:bCs/>
        </w:rPr>
        <w:t>Заявитель (Истец):</w:t>
      </w:r>
      <w:r w:rsidRPr="00E0580E">
        <w:t xml:space="preserve"> [ФИО или наименование организации]</w:t>
      </w:r>
      <w:r w:rsidRPr="00E0580E">
        <w:br/>
        <w:t>Адрес: [Адрес проживания или регистрации]</w:t>
      </w:r>
      <w:r w:rsidRPr="00E0580E">
        <w:br/>
        <w:t>Телефон: [Номер телефона]</w:t>
      </w:r>
      <w:r w:rsidRPr="00E0580E">
        <w:br/>
        <w:t>Электронная почта: [Адрес электронной почты]</w:t>
      </w:r>
    </w:p>
    <w:p w14:paraId="5A5D2265" w14:textId="77777777" w:rsidR="00E0580E" w:rsidRPr="00E0580E" w:rsidRDefault="00E0580E" w:rsidP="00E0580E">
      <w:pPr>
        <w:jc w:val="left"/>
      </w:pPr>
      <w:r w:rsidRPr="00E0580E">
        <w:rPr>
          <w:b/>
          <w:bCs/>
        </w:rPr>
        <w:t>Ответчик:</w:t>
      </w:r>
      <w:r w:rsidRPr="00E0580E">
        <w:t xml:space="preserve"> [ФИО или наименование организации]</w:t>
      </w:r>
      <w:r w:rsidRPr="00E0580E">
        <w:br/>
        <w:t>Адрес: [Адрес ответчика]</w:t>
      </w:r>
    </w:p>
    <w:p w14:paraId="41FD6883" w14:textId="77777777" w:rsidR="00E0580E" w:rsidRPr="00E0580E" w:rsidRDefault="00E0580E" w:rsidP="00E0580E">
      <w:pPr>
        <w:jc w:val="left"/>
      </w:pPr>
      <w:r w:rsidRPr="00E0580E">
        <w:t>Дело № [Номер дела, если присвоен, или б/н]</w:t>
      </w:r>
    </w:p>
    <w:p w14:paraId="319F520B" w14:textId="77777777" w:rsidR="00E0580E" w:rsidRPr="00E0580E" w:rsidRDefault="00E0580E" w:rsidP="00E0580E">
      <w:pPr>
        <w:jc w:val="center"/>
        <w:rPr>
          <w:b/>
          <w:bCs/>
        </w:rPr>
      </w:pPr>
      <w:r w:rsidRPr="00E0580E">
        <w:rPr>
          <w:b/>
          <w:bCs/>
        </w:rPr>
        <w:t>Частная жалоба</w:t>
      </w:r>
      <w:r w:rsidRPr="00E0580E">
        <w:rPr>
          <w:b/>
          <w:bCs/>
        </w:rPr>
        <w:br/>
        <w:t>на определение суда об оставлении искового заявления без движения</w:t>
      </w:r>
    </w:p>
    <w:p w14:paraId="481B2B6A" w14:textId="77777777" w:rsidR="00E0580E" w:rsidRPr="00E0580E" w:rsidRDefault="00E0580E" w:rsidP="00E0580E">
      <w:r w:rsidRPr="00E0580E">
        <w:t>«__» ________ 20__ года Истец обратился в [Наименование суда первой инстанции] с исковым заявлением к [ФИО или наименование Ответчика] о [указать предмет иска, например: взыскании задолженности по договору].</w:t>
      </w:r>
    </w:p>
    <w:p w14:paraId="555D5CEB" w14:textId="77777777" w:rsidR="00E0580E" w:rsidRPr="00E0580E" w:rsidRDefault="00E0580E" w:rsidP="00E0580E">
      <w:r w:rsidRPr="00E0580E">
        <w:t xml:space="preserve">Определением судьи [Фамилия И.О. судьи] от «__» ________ 20__ года исковое заявление было оставлено без движения. В качестве основания для оставления без движения суд указал на [указать причины, указанные в определении, например: ненаправление копии иска ответчику / </w:t>
      </w:r>
      <w:proofErr w:type="spellStart"/>
      <w:r w:rsidRPr="00E0580E">
        <w:rPr>
          <w:rFonts w:ascii="Times New Roman" w:hAnsi="Times New Roman" w:cs="Times New Roman"/>
        </w:rPr>
        <w:t>عدم</w:t>
      </w:r>
      <w:proofErr w:type="spellEnd"/>
      <w:r w:rsidRPr="00E0580E">
        <w:t xml:space="preserve"> предоставления расчета </w:t>
      </w:r>
      <w:proofErr w:type="spellStart"/>
      <w:r w:rsidRPr="00E0580E">
        <w:t>исквых</w:t>
      </w:r>
      <w:proofErr w:type="spellEnd"/>
      <w:r w:rsidRPr="00E0580E">
        <w:t xml:space="preserve"> требований / неуплату госпошлины]. Заявителю был установлен срок для устранения недостатков до «__» ________ 20__ года.</w:t>
      </w:r>
    </w:p>
    <w:p w14:paraId="79C29449" w14:textId="77777777" w:rsidR="00E0580E" w:rsidRPr="00E0580E" w:rsidRDefault="00E0580E" w:rsidP="00E0580E">
      <w:r w:rsidRPr="00E0580E">
        <w:t>С вынесенным определением Заявитель не согласен, считает его незаконным, необоснованным и нарушающим процессуальные права Истца по следующим основаниям.</w:t>
      </w:r>
    </w:p>
    <w:p w14:paraId="38BFAA75" w14:textId="77777777" w:rsidR="00E0580E" w:rsidRPr="00E0580E" w:rsidRDefault="00E0580E" w:rsidP="00E0580E">
      <w:r w:rsidRPr="00E0580E">
        <w:t>Судья указал, что Заявителем не выполнены требования статьи [131, 132 ГПК РФ или 125, 126 АПК РФ]. Однако данный вывод суда противоречит фактическим обстоятельствам и нормам действующего законодательства.</w:t>
      </w:r>
    </w:p>
    <w:p w14:paraId="2BFB20BF" w14:textId="77777777" w:rsidR="00E0580E" w:rsidRPr="00E0580E" w:rsidRDefault="00E0580E" w:rsidP="00E0580E">
      <w:r w:rsidRPr="00E0580E">
        <w:t>[Указать правовые аргументы. Например</w:t>
      </w:r>
      <w:proofErr w:type="gramStart"/>
      <w:r w:rsidRPr="00E0580E">
        <w:t>: К</w:t>
      </w:r>
      <w:proofErr w:type="gramEnd"/>
      <w:r w:rsidRPr="00E0580E">
        <w:t xml:space="preserve"> исковому заявлению была приложена почтовая квитанция с описью вложения, подтверждающая направление иска Ответчику. Закон не требует личного вручения иска Ответчику перед подачей в суд, достаточно направления по адресу его регистрации почтовым отправлением с описью вложения.]</w:t>
      </w:r>
    </w:p>
    <w:p w14:paraId="5C241BD9" w14:textId="77777777" w:rsidR="00E0580E" w:rsidRPr="00E0580E" w:rsidRDefault="00E0580E" w:rsidP="00E0580E">
      <w:r w:rsidRPr="00E0580E">
        <w:t xml:space="preserve">[Дополнительный аргумент: Требование суда о предоставлении </w:t>
      </w:r>
      <w:proofErr w:type="spellStart"/>
      <w:r w:rsidRPr="00E0580E">
        <w:t>ориганала</w:t>
      </w:r>
      <w:proofErr w:type="spellEnd"/>
      <w:r w:rsidRPr="00E0580E">
        <w:t xml:space="preserve"> документа на стадии принятия иска не основано на законе, поскольку согласно ч. 2 ст. 71 ГПК РФ письменные доказательства представляются в суд в подлиннике или в форме надлежащим образом заверенной копии.]</w:t>
      </w:r>
    </w:p>
    <w:p w14:paraId="704D3337" w14:textId="77777777" w:rsidR="00E0580E" w:rsidRPr="00E0580E" w:rsidRDefault="00E0580E" w:rsidP="00E0580E">
      <w:r w:rsidRPr="00E0580E">
        <w:t>Таким образом, Истцом были соблюдены все требования к форме и содержанию искового заявления, а также к прикладываемым документам, установленные процессуальным кодексом.</w:t>
      </w:r>
    </w:p>
    <w:p w14:paraId="5CB2A796" w14:textId="77777777" w:rsidR="00E0580E" w:rsidRPr="00E0580E" w:rsidRDefault="00E0580E" w:rsidP="00E0580E">
      <w:r w:rsidRPr="00E0580E">
        <w:t>На основании изложенного, руководствуясь статьями [331, 332, 333 ГПК РФ или 272 АПК РФ],</w:t>
      </w:r>
    </w:p>
    <w:p w14:paraId="4CD400D4" w14:textId="77777777" w:rsidR="00E0580E" w:rsidRPr="00E0580E" w:rsidRDefault="00E0580E" w:rsidP="00E0580E">
      <w:pPr>
        <w:jc w:val="center"/>
        <w:rPr>
          <w:b/>
          <w:bCs/>
        </w:rPr>
      </w:pPr>
      <w:r w:rsidRPr="00E0580E">
        <w:rPr>
          <w:b/>
          <w:bCs/>
        </w:rPr>
        <w:lastRenderedPageBreak/>
        <w:t>ПРОШУ:</w:t>
      </w:r>
    </w:p>
    <w:p w14:paraId="7C30AEF6" w14:textId="77777777" w:rsidR="00E0580E" w:rsidRPr="00E0580E" w:rsidRDefault="00E0580E" w:rsidP="00E0580E">
      <w:r w:rsidRPr="00E0580E">
        <w:t>1. Определение [Наименование суда] от «__» ________ 20__ года об оставлении искового заявления без движения по делу № [Номер] отменить полностью.</w:t>
      </w:r>
    </w:p>
    <w:p w14:paraId="72B50D6C" w14:textId="77777777" w:rsidR="00E0580E" w:rsidRPr="00E0580E" w:rsidRDefault="00E0580E" w:rsidP="00E0580E">
      <w:r w:rsidRPr="00E0580E">
        <w:t>2. Направить вопрос о принятии искового заявления к производству в суд первой инстанции.</w:t>
      </w:r>
    </w:p>
    <w:p w14:paraId="26D0E464" w14:textId="77777777" w:rsidR="00E0580E" w:rsidRPr="00E0580E" w:rsidRDefault="00E0580E" w:rsidP="00E0580E">
      <w:r w:rsidRPr="00E0580E">
        <w:t>Приложения:</w:t>
      </w:r>
    </w:p>
    <w:p w14:paraId="36D6A96B" w14:textId="77777777" w:rsidR="00E0580E" w:rsidRPr="00E0580E" w:rsidRDefault="00E0580E" w:rsidP="00E0580E">
      <w:r w:rsidRPr="00E0580E">
        <w:t>1. Копия частной жалобы (если требуется по процессуальному кодексу);</w:t>
      </w:r>
      <w:r w:rsidRPr="00E0580E">
        <w:br/>
        <w:t>2. Копия оспариваемого определения суда от «__» ________ 20__ года;</w:t>
      </w:r>
      <w:r w:rsidRPr="00E0580E">
        <w:br/>
        <w:t>3. Доказательства, подтверждающие незаконность выводов суда (почтовые квитанции, копии документов, расчеты);</w:t>
      </w:r>
      <w:r w:rsidRPr="00E0580E">
        <w:br/>
        <w:t>4. Доверенность или иной документ, подтверждающий полномочия на подписание жалобы (если подается представителем).</w:t>
      </w:r>
    </w:p>
    <w:p w14:paraId="642E4696" w14:textId="77777777" w:rsidR="00E0580E" w:rsidRPr="00E0580E" w:rsidRDefault="00E0580E" w:rsidP="00E0580E">
      <w:r w:rsidRPr="00E0580E">
        <w:t>«__» ________ 20__ г.</w:t>
      </w:r>
    </w:p>
    <w:p w14:paraId="5E56C4BA" w14:textId="77777777" w:rsidR="00E0580E" w:rsidRPr="00E0580E" w:rsidRDefault="00E0580E" w:rsidP="00E0580E">
      <w:r w:rsidRPr="00E0580E">
        <w:t>________________ / [Фамилия И.О.]</w:t>
      </w:r>
    </w:p>
    <w:p w14:paraId="040E965B" w14:textId="77777777" w:rsidR="0083247E" w:rsidRPr="00E0580E" w:rsidRDefault="0083247E" w:rsidP="00E0580E"/>
    <w:sectPr w:rsidR="0083247E" w:rsidRPr="00E0580E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6303F" w14:textId="77777777" w:rsidR="000D4396" w:rsidRDefault="000D4396" w:rsidP="00AA1082">
      <w:pPr>
        <w:spacing w:after="0" w:line="240" w:lineRule="auto"/>
      </w:pPr>
      <w:r>
        <w:separator/>
      </w:r>
    </w:p>
  </w:endnote>
  <w:endnote w:type="continuationSeparator" w:id="0">
    <w:p w14:paraId="63F658F8" w14:textId="77777777" w:rsidR="000D4396" w:rsidRDefault="000D439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28688" w14:textId="77777777" w:rsidR="000D4396" w:rsidRDefault="000D4396" w:rsidP="00AA1082">
      <w:pPr>
        <w:spacing w:after="0" w:line="240" w:lineRule="auto"/>
      </w:pPr>
      <w:r>
        <w:separator/>
      </w:r>
    </w:p>
  </w:footnote>
  <w:footnote w:type="continuationSeparator" w:id="0">
    <w:p w14:paraId="24F99CE6" w14:textId="77777777" w:rsidR="000D4396" w:rsidRDefault="000D439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B249A7"/>
    <w:multiLevelType w:val="multilevel"/>
    <w:tmpl w:val="A2E4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B1F17"/>
    <w:multiLevelType w:val="multilevel"/>
    <w:tmpl w:val="EF0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6C6C0F"/>
    <w:multiLevelType w:val="multilevel"/>
    <w:tmpl w:val="8C5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4"/>
  </w:num>
  <w:num w:numId="2" w16cid:durableId="1452941838">
    <w:abstractNumId w:val="18"/>
  </w:num>
  <w:num w:numId="3" w16cid:durableId="620452602">
    <w:abstractNumId w:val="40"/>
  </w:num>
  <w:num w:numId="4" w16cid:durableId="127937033">
    <w:abstractNumId w:val="36"/>
  </w:num>
  <w:num w:numId="5" w16cid:durableId="531455332">
    <w:abstractNumId w:val="46"/>
  </w:num>
  <w:num w:numId="6" w16cid:durableId="1099104971">
    <w:abstractNumId w:val="10"/>
  </w:num>
  <w:num w:numId="7" w16cid:durableId="1269124427">
    <w:abstractNumId w:val="35"/>
  </w:num>
  <w:num w:numId="8" w16cid:durableId="557205090">
    <w:abstractNumId w:val="4"/>
  </w:num>
  <w:num w:numId="9" w16cid:durableId="1463647699">
    <w:abstractNumId w:val="20"/>
  </w:num>
  <w:num w:numId="10" w16cid:durableId="673608733">
    <w:abstractNumId w:val="14"/>
  </w:num>
  <w:num w:numId="11" w16cid:durableId="1989937548">
    <w:abstractNumId w:val="34"/>
  </w:num>
  <w:num w:numId="12" w16cid:durableId="1773040737">
    <w:abstractNumId w:val="37"/>
  </w:num>
  <w:num w:numId="13" w16cid:durableId="1329289397">
    <w:abstractNumId w:val="39"/>
  </w:num>
  <w:num w:numId="14" w16cid:durableId="1313484984">
    <w:abstractNumId w:val="8"/>
  </w:num>
  <w:num w:numId="15" w16cid:durableId="1457869392">
    <w:abstractNumId w:val="32"/>
  </w:num>
  <w:num w:numId="16" w16cid:durableId="1197355343">
    <w:abstractNumId w:val="3"/>
  </w:num>
  <w:num w:numId="17" w16cid:durableId="1464885777">
    <w:abstractNumId w:val="23"/>
  </w:num>
  <w:num w:numId="18" w16cid:durableId="1104112483">
    <w:abstractNumId w:val="45"/>
  </w:num>
  <w:num w:numId="19" w16cid:durableId="145096879">
    <w:abstractNumId w:val="2"/>
  </w:num>
  <w:num w:numId="20" w16cid:durableId="643975361">
    <w:abstractNumId w:val="12"/>
  </w:num>
  <w:num w:numId="21" w16cid:durableId="852257610">
    <w:abstractNumId w:val="33"/>
  </w:num>
  <w:num w:numId="22" w16cid:durableId="36928319">
    <w:abstractNumId w:val="1"/>
  </w:num>
  <w:num w:numId="23" w16cid:durableId="970592668">
    <w:abstractNumId w:val="47"/>
  </w:num>
  <w:num w:numId="24" w16cid:durableId="1897163482">
    <w:abstractNumId w:val="29"/>
  </w:num>
  <w:num w:numId="25" w16cid:durableId="384062563">
    <w:abstractNumId w:val="38"/>
  </w:num>
  <w:num w:numId="26" w16cid:durableId="492839721">
    <w:abstractNumId w:val="30"/>
  </w:num>
  <w:num w:numId="27" w16cid:durableId="1229728864">
    <w:abstractNumId w:val="0"/>
  </w:num>
  <w:num w:numId="28" w16cid:durableId="1967152715">
    <w:abstractNumId w:val="25"/>
  </w:num>
  <w:num w:numId="29" w16cid:durableId="1953244208">
    <w:abstractNumId w:val="17"/>
  </w:num>
  <w:num w:numId="30" w16cid:durableId="985472466">
    <w:abstractNumId w:val="5"/>
  </w:num>
  <w:num w:numId="31" w16cid:durableId="1576545756">
    <w:abstractNumId w:val="26"/>
  </w:num>
  <w:num w:numId="32" w16cid:durableId="1221399102">
    <w:abstractNumId w:val="11"/>
  </w:num>
  <w:num w:numId="33" w16cid:durableId="1678341010">
    <w:abstractNumId w:val="42"/>
  </w:num>
  <w:num w:numId="34" w16cid:durableId="824394900">
    <w:abstractNumId w:val="31"/>
  </w:num>
  <w:num w:numId="35" w16cid:durableId="1607695405">
    <w:abstractNumId w:val="16"/>
  </w:num>
  <w:num w:numId="36" w16cid:durableId="1742411204">
    <w:abstractNumId w:val="48"/>
  </w:num>
  <w:num w:numId="37" w16cid:durableId="314341350">
    <w:abstractNumId w:val="15"/>
  </w:num>
  <w:num w:numId="38" w16cid:durableId="618222554">
    <w:abstractNumId w:val="7"/>
  </w:num>
  <w:num w:numId="39" w16cid:durableId="1899588925">
    <w:abstractNumId w:val="21"/>
  </w:num>
  <w:num w:numId="40" w16cid:durableId="367947537">
    <w:abstractNumId w:val="49"/>
  </w:num>
  <w:num w:numId="41" w16cid:durableId="1346135461">
    <w:abstractNumId w:val="43"/>
  </w:num>
  <w:num w:numId="42" w16cid:durableId="1736513357">
    <w:abstractNumId w:val="13"/>
  </w:num>
  <w:num w:numId="43" w16cid:durableId="1504323764">
    <w:abstractNumId w:val="6"/>
  </w:num>
  <w:num w:numId="44" w16cid:durableId="1061556985">
    <w:abstractNumId w:val="27"/>
  </w:num>
  <w:num w:numId="45" w16cid:durableId="1961304004">
    <w:abstractNumId w:val="28"/>
  </w:num>
  <w:num w:numId="46" w16cid:durableId="2132625772">
    <w:abstractNumId w:val="41"/>
  </w:num>
  <w:num w:numId="47" w16cid:durableId="158547967">
    <w:abstractNumId w:val="44"/>
  </w:num>
  <w:num w:numId="48" w16cid:durableId="367798446">
    <w:abstractNumId w:val="19"/>
  </w:num>
  <w:num w:numId="49" w16cid:durableId="1519927802">
    <w:abstractNumId w:val="22"/>
  </w:num>
  <w:num w:numId="50" w16cid:durableId="1111163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4396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2026-08-25T04:06:00Z</dcterms:created>
  <dcterms:modified xsi:type="dcterms:W3CDTF">2026-08-25T04:06:00Z</dcterms:modified>
</cp:coreProperties>
</file>