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53D15" w14:textId="77777777" w:rsidR="000175B2" w:rsidRPr="000175B2" w:rsidRDefault="000175B2" w:rsidP="000175B2">
      <w:pPr>
        <w:jc w:val="left"/>
      </w:pPr>
      <w:r w:rsidRPr="000175B2">
        <w:t>В [наименование районного/областного] суд</w:t>
      </w:r>
      <w:r w:rsidRPr="000175B2">
        <w:br/>
        <w:t>Через: [наименование суда первой инстанции]</w:t>
      </w:r>
      <w:r w:rsidRPr="000175B2">
        <w:br/>
        <w:t>Адрес: [адрес суда первой инстанции]</w:t>
      </w:r>
    </w:p>
    <w:p w14:paraId="4CB50DB8" w14:textId="77777777" w:rsidR="000175B2" w:rsidRPr="000175B2" w:rsidRDefault="000175B2" w:rsidP="000175B2">
      <w:pPr>
        <w:jc w:val="left"/>
      </w:pPr>
      <w:r w:rsidRPr="000175B2">
        <w:rPr>
          <w:b/>
          <w:bCs/>
        </w:rPr>
        <w:t>Заявитель (Истец):</w:t>
      </w:r>
      <w:r w:rsidRPr="000175B2">
        <w:t xml:space="preserve"> [ФИО или наименование]</w:t>
      </w:r>
      <w:r w:rsidRPr="000175B2">
        <w:br/>
        <w:t>Адрес: [индекс, адрес проживания/нахождения]</w:t>
      </w:r>
      <w:r w:rsidRPr="000175B2">
        <w:br/>
        <w:t>Телефон: [номер телефона]</w:t>
      </w:r>
      <w:r w:rsidRPr="000175B2">
        <w:br/>
        <w:t xml:space="preserve">Электронная почта: [адрес </w:t>
      </w:r>
      <w:proofErr w:type="spellStart"/>
      <w:r w:rsidRPr="000175B2">
        <w:t>email</w:t>
      </w:r>
      <w:proofErr w:type="spellEnd"/>
      <w:r w:rsidRPr="000175B2">
        <w:t>]</w:t>
      </w:r>
    </w:p>
    <w:p w14:paraId="58DC236F" w14:textId="77777777" w:rsidR="000175B2" w:rsidRPr="000175B2" w:rsidRDefault="000175B2" w:rsidP="000175B2">
      <w:pPr>
        <w:jc w:val="left"/>
      </w:pPr>
      <w:r w:rsidRPr="000175B2">
        <w:rPr>
          <w:b/>
          <w:bCs/>
        </w:rPr>
        <w:t>Ответчик:</w:t>
      </w:r>
      <w:r w:rsidRPr="000175B2">
        <w:t xml:space="preserve"> [ФИО или наименование]</w:t>
      </w:r>
      <w:r w:rsidRPr="000175B2">
        <w:br/>
        <w:t>Адрес: [индекс, адрес проживания/нахождения]</w:t>
      </w:r>
    </w:p>
    <w:p w14:paraId="10484021" w14:textId="77777777" w:rsidR="000175B2" w:rsidRPr="000175B2" w:rsidRDefault="000175B2" w:rsidP="000175B2">
      <w:pPr>
        <w:jc w:val="left"/>
      </w:pPr>
      <w:r w:rsidRPr="000175B2">
        <w:t>Дело № [номер дела в суде первой инстанции]</w:t>
      </w:r>
    </w:p>
    <w:p w14:paraId="3ED0ED8F" w14:textId="77777777" w:rsidR="000175B2" w:rsidRPr="000175B2" w:rsidRDefault="000175B2" w:rsidP="000175B2">
      <w:pPr>
        <w:jc w:val="center"/>
        <w:rPr>
          <w:b/>
          <w:bCs/>
        </w:rPr>
      </w:pPr>
      <w:r w:rsidRPr="000175B2">
        <w:rPr>
          <w:b/>
          <w:bCs/>
        </w:rPr>
        <w:t>Частная жалоба</w:t>
      </w:r>
      <w:r w:rsidRPr="000175B2">
        <w:rPr>
          <w:b/>
          <w:bCs/>
        </w:rPr>
        <w:br/>
        <w:t>на определение суда о прекращении производства по делу</w:t>
      </w:r>
    </w:p>
    <w:p w14:paraId="703649EF" w14:textId="77777777" w:rsidR="000175B2" w:rsidRPr="000175B2" w:rsidRDefault="000175B2" w:rsidP="000175B2">
      <w:r w:rsidRPr="000175B2">
        <w:t>Определением [наименование суда первой инстанции] от «__» ________ 20__ г. по делу № [номер дела] производство по гражданскому делу по иску [ФИО/наименование истца] к [ФИО/наименование ответчика] о [предмет иска] было прекращено на основании абзаца [указать конкретный абзац] статьи 220 Гражданского процессуального кодекса Российской Федерации.</w:t>
      </w:r>
    </w:p>
    <w:p w14:paraId="6DBF3E7F" w14:textId="77777777" w:rsidR="000175B2" w:rsidRPr="000175B2" w:rsidRDefault="000175B2" w:rsidP="000175B2">
      <w:r w:rsidRPr="000175B2">
        <w:t>Суд первой инстанции указал в качестве основания для прекращения производства, что [кратко изложить мотивы суда, например: спор не подлежит рассмотрению в суде / имеется вступившее в законную силу решение суда по тому же спору / истец отказался от иска].</w:t>
      </w:r>
    </w:p>
    <w:p w14:paraId="5CCD84E6" w14:textId="77777777" w:rsidR="000175B2" w:rsidRPr="000175B2" w:rsidRDefault="000175B2" w:rsidP="000175B2">
      <w:r w:rsidRPr="000175B2">
        <w:t>Заявитель считает указанное определение суда первой инстанции незаконным, необоснованным и подлежащим отмене по следующим основаниям.</w:t>
      </w:r>
    </w:p>
    <w:p w14:paraId="537041A5" w14:textId="77777777" w:rsidR="000175B2" w:rsidRPr="000175B2" w:rsidRDefault="000175B2" w:rsidP="000175B2">
      <w:r w:rsidRPr="000175B2">
        <w:t>Судом первой инстанции вынесено определение с существенным нарушением норм процессуального права. Вывод суда о наличии оснований для прекращения производства по делу не соответствует фактическим обстоятельствам и опубликованным в деле доказательствам.</w:t>
      </w:r>
    </w:p>
    <w:p w14:paraId="14934BD5" w14:textId="77777777" w:rsidR="000175B2" w:rsidRPr="000175B2" w:rsidRDefault="000175B2" w:rsidP="000175B2">
      <w:r w:rsidRPr="000175B2">
        <w:t>В частности, суд ошибочно посчитал, что [указать, в чем именно заключается ошибка суда. Например: заявленный иск имеет иной предмет или иное основание, чем в ранее рассмотренном деле; у лица, заявившего отказ от иска, отсутствовали соответствующие полномочия; спор вытекает из гражданских правоотношений и подлежит рассмотрению именно в суде общей юрисдикции].</w:t>
      </w:r>
    </w:p>
    <w:p w14:paraId="71D0EBA4" w14:textId="77777777" w:rsidR="000175B2" w:rsidRPr="000175B2" w:rsidRDefault="000175B2" w:rsidP="000175B2">
      <w:r w:rsidRPr="000175B2">
        <w:t xml:space="preserve">Согласно статье 220 ГПК РФ прекращение производства по делу допускается строго в исчерпывающем перечне случаев. Расширительное толкование указанных норм недопустимо, так как оно лишает </w:t>
      </w:r>
      <w:proofErr w:type="gramStart"/>
      <w:r w:rsidRPr="000175B2">
        <w:t>Заявителя</w:t>
      </w:r>
      <w:proofErr w:type="gramEnd"/>
      <w:r w:rsidRPr="000175B2">
        <w:t xml:space="preserve"> гарантированного статьей 46 Конституции РФ права на судебную защиту.</w:t>
      </w:r>
    </w:p>
    <w:p w14:paraId="76ECD46E" w14:textId="77777777" w:rsidR="000175B2" w:rsidRPr="000175B2" w:rsidRDefault="000175B2" w:rsidP="000175B2">
      <w:r w:rsidRPr="000175B2">
        <w:t>На основании статьи 331, статьи 334 Гражданского процессуального кодекса РФ суды апелляционной инстанции при рассмотрении частной жалобы вправе отменить определение суда первой инстанции полностью или в части и разрешить вопрос по существу.</w:t>
      </w:r>
    </w:p>
    <w:p w14:paraId="769E88DA" w14:textId="77777777" w:rsidR="000175B2" w:rsidRPr="000175B2" w:rsidRDefault="000175B2" w:rsidP="000175B2">
      <w:r w:rsidRPr="000175B2">
        <w:t>На основании изложенного, руководствуясь статьями 220, 331–335 Гражданского процессуального кодекса РФ,</w:t>
      </w:r>
    </w:p>
    <w:p w14:paraId="3AF50E01" w14:textId="77777777" w:rsidR="000175B2" w:rsidRPr="000175B2" w:rsidRDefault="000175B2" w:rsidP="000175B2">
      <w:pPr>
        <w:jc w:val="center"/>
      </w:pPr>
      <w:r w:rsidRPr="000175B2">
        <w:rPr>
          <w:b/>
          <w:bCs/>
        </w:rPr>
        <w:lastRenderedPageBreak/>
        <w:t>ПРОШУ:</w:t>
      </w:r>
    </w:p>
    <w:p w14:paraId="66270B1C" w14:textId="77777777" w:rsidR="000175B2" w:rsidRPr="000175B2" w:rsidRDefault="000175B2" w:rsidP="000175B2">
      <w:r w:rsidRPr="000175B2">
        <w:t>1. Определение [наименование суда первой инстанции] от «__» ________ 20__ г. о прекращении производства по делу № [номер дела] отменить полностью.</w:t>
      </w:r>
      <w:r w:rsidRPr="000175B2">
        <w:br/>
        <w:t>2. Направить гражданское дело в суд первой инстанции для рассмотрения по существу.</w:t>
      </w:r>
    </w:p>
    <w:p w14:paraId="02E22DB5" w14:textId="77777777" w:rsidR="000175B2" w:rsidRPr="000175B2" w:rsidRDefault="000175B2" w:rsidP="000175B2">
      <w:r w:rsidRPr="000175B2">
        <w:t>Приложения:</w:t>
      </w:r>
    </w:p>
    <w:p w14:paraId="3A0027E2" w14:textId="77777777" w:rsidR="000175B2" w:rsidRPr="000175B2" w:rsidRDefault="000175B2" w:rsidP="000175B2">
      <w:r w:rsidRPr="000175B2">
        <w:t>1. Копия частной жалобы по числу лиц, участвующих в деле (если не направлялась самостоятельно);</w:t>
      </w:r>
      <w:r w:rsidRPr="000175B2">
        <w:br/>
        <w:t>2. Документ, подтверждающий направление частной жалобы иным участникам процесса (почтовая квитанция и опись вложения);</w:t>
      </w:r>
      <w:r w:rsidRPr="000175B2">
        <w:br/>
        <w:t>3. Копия оспариваемого определения суда от «__» ________ 20__ г.;</w:t>
      </w:r>
      <w:r w:rsidRPr="000175B2">
        <w:br/>
        <w:t>4. Доверенность или иной документ, подтверждающий полномочия представителя (если жалоба подписывается представителем);</w:t>
      </w:r>
      <w:r w:rsidRPr="000175B2">
        <w:br/>
        <w:t>5. Документы, подтверждающие правовую позицию Заявителя и ошибочность выводов суда первой инстанции.</w:t>
      </w:r>
    </w:p>
    <w:p w14:paraId="3306EC9C" w14:textId="77777777" w:rsidR="000175B2" w:rsidRPr="000175B2" w:rsidRDefault="000175B2" w:rsidP="000175B2">
      <w:r w:rsidRPr="000175B2">
        <w:t>«__» ________ 20__ г.</w:t>
      </w:r>
    </w:p>
    <w:p w14:paraId="2BAFEF8B" w14:textId="77777777" w:rsidR="000175B2" w:rsidRPr="000175B2" w:rsidRDefault="000175B2" w:rsidP="000175B2">
      <w:r w:rsidRPr="000175B2">
        <w:t>________________ / [Фамилия И.О.]</w:t>
      </w:r>
    </w:p>
    <w:p w14:paraId="040E965B" w14:textId="77777777" w:rsidR="0083247E" w:rsidRPr="000175B2" w:rsidRDefault="0083247E" w:rsidP="000175B2"/>
    <w:sectPr w:rsidR="0083247E" w:rsidRPr="000175B2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C8CF" w14:textId="77777777" w:rsidR="00BE7542" w:rsidRDefault="00BE7542" w:rsidP="00AA1082">
      <w:pPr>
        <w:spacing w:after="0" w:line="240" w:lineRule="auto"/>
      </w:pPr>
      <w:r>
        <w:separator/>
      </w:r>
    </w:p>
  </w:endnote>
  <w:endnote w:type="continuationSeparator" w:id="0">
    <w:p w14:paraId="04439D9A" w14:textId="77777777" w:rsidR="00BE7542" w:rsidRDefault="00BE7542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DDD9C" w14:textId="77777777" w:rsidR="00BE7542" w:rsidRDefault="00BE7542" w:rsidP="00AA1082">
      <w:pPr>
        <w:spacing w:after="0" w:line="240" w:lineRule="auto"/>
      </w:pPr>
      <w:r>
        <w:separator/>
      </w:r>
    </w:p>
  </w:footnote>
  <w:footnote w:type="continuationSeparator" w:id="0">
    <w:p w14:paraId="2464C7F0" w14:textId="77777777" w:rsidR="00BE7542" w:rsidRDefault="00BE7542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EF5AF8"/>
    <w:multiLevelType w:val="multilevel"/>
    <w:tmpl w:val="5B44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C957CE"/>
    <w:multiLevelType w:val="multilevel"/>
    <w:tmpl w:val="87B0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4B1F17"/>
    <w:multiLevelType w:val="multilevel"/>
    <w:tmpl w:val="EF02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B046F7"/>
    <w:multiLevelType w:val="multilevel"/>
    <w:tmpl w:val="4D9A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6C6C0F"/>
    <w:multiLevelType w:val="multilevel"/>
    <w:tmpl w:val="8C5A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135EA5"/>
    <w:multiLevelType w:val="multilevel"/>
    <w:tmpl w:val="798C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6351B9"/>
    <w:multiLevelType w:val="multilevel"/>
    <w:tmpl w:val="E676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C4682"/>
    <w:multiLevelType w:val="multilevel"/>
    <w:tmpl w:val="488A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3D4CE3"/>
    <w:multiLevelType w:val="multilevel"/>
    <w:tmpl w:val="CFE2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0704DD"/>
    <w:multiLevelType w:val="multilevel"/>
    <w:tmpl w:val="8F7C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194491"/>
    <w:multiLevelType w:val="multilevel"/>
    <w:tmpl w:val="690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3"/>
  </w:num>
  <w:num w:numId="2" w16cid:durableId="1452941838">
    <w:abstractNumId w:val="17"/>
  </w:num>
  <w:num w:numId="3" w16cid:durableId="620452602">
    <w:abstractNumId w:val="39"/>
  </w:num>
  <w:num w:numId="4" w16cid:durableId="127937033">
    <w:abstractNumId w:val="35"/>
  </w:num>
  <w:num w:numId="5" w16cid:durableId="531455332">
    <w:abstractNumId w:val="45"/>
  </w:num>
  <w:num w:numId="6" w16cid:durableId="1099104971">
    <w:abstractNumId w:val="9"/>
  </w:num>
  <w:num w:numId="7" w16cid:durableId="1269124427">
    <w:abstractNumId w:val="34"/>
  </w:num>
  <w:num w:numId="8" w16cid:durableId="557205090">
    <w:abstractNumId w:val="4"/>
  </w:num>
  <w:num w:numId="9" w16cid:durableId="1463647699">
    <w:abstractNumId w:val="19"/>
  </w:num>
  <w:num w:numId="10" w16cid:durableId="673608733">
    <w:abstractNumId w:val="13"/>
  </w:num>
  <w:num w:numId="11" w16cid:durableId="1989937548">
    <w:abstractNumId w:val="33"/>
  </w:num>
  <w:num w:numId="12" w16cid:durableId="1773040737">
    <w:abstractNumId w:val="36"/>
  </w:num>
  <w:num w:numId="13" w16cid:durableId="1329289397">
    <w:abstractNumId w:val="38"/>
  </w:num>
  <w:num w:numId="14" w16cid:durableId="1313484984">
    <w:abstractNumId w:val="8"/>
  </w:num>
  <w:num w:numId="15" w16cid:durableId="1457869392">
    <w:abstractNumId w:val="31"/>
  </w:num>
  <w:num w:numId="16" w16cid:durableId="1197355343">
    <w:abstractNumId w:val="3"/>
  </w:num>
  <w:num w:numId="17" w16cid:durableId="1464885777">
    <w:abstractNumId w:val="22"/>
  </w:num>
  <w:num w:numId="18" w16cid:durableId="1104112483">
    <w:abstractNumId w:val="44"/>
  </w:num>
  <w:num w:numId="19" w16cid:durableId="145096879">
    <w:abstractNumId w:val="2"/>
  </w:num>
  <w:num w:numId="20" w16cid:durableId="643975361">
    <w:abstractNumId w:val="11"/>
  </w:num>
  <w:num w:numId="21" w16cid:durableId="852257610">
    <w:abstractNumId w:val="32"/>
  </w:num>
  <w:num w:numId="22" w16cid:durableId="36928319">
    <w:abstractNumId w:val="1"/>
  </w:num>
  <w:num w:numId="23" w16cid:durableId="970592668">
    <w:abstractNumId w:val="46"/>
  </w:num>
  <w:num w:numId="24" w16cid:durableId="1897163482">
    <w:abstractNumId w:val="28"/>
  </w:num>
  <w:num w:numId="25" w16cid:durableId="384062563">
    <w:abstractNumId w:val="37"/>
  </w:num>
  <w:num w:numId="26" w16cid:durableId="492839721">
    <w:abstractNumId w:val="29"/>
  </w:num>
  <w:num w:numId="27" w16cid:durableId="1229728864">
    <w:abstractNumId w:val="0"/>
  </w:num>
  <w:num w:numId="28" w16cid:durableId="1967152715">
    <w:abstractNumId w:val="24"/>
  </w:num>
  <w:num w:numId="29" w16cid:durableId="1953244208">
    <w:abstractNumId w:val="16"/>
  </w:num>
  <w:num w:numId="30" w16cid:durableId="985472466">
    <w:abstractNumId w:val="5"/>
  </w:num>
  <w:num w:numId="31" w16cid:durableId="1576545756">
    <w:abstractNumId w:val="25"/>
  </w:num>
  <w:num w:numId="32" w16cid:durableId="1221399102">
    <w:abstractNumId w:val="10"/>
  </w:num>
  <w:num w:numId="33" w16cid:durableId="1678341010">
    <w:abstractNumId w:val="41"/>
  </w:num>
  <w:num w:numId="34" w16cid:durableId="824394900">
    <w:abstractNumId w:val="30"/>
  </w:num>
  <w:num w:numId="35" w16cid:durableId="1607695405">
    <w:abstractNumId w:val="15"/>
  </w:num>
  <w:num w:numId="36" w16cid:durableId="1742411204">
    <w:abstractNumId w:val="47"/>
  </w:num>
  <w:num w:numId="37" w16cid:durableId="314341350">
    <w:abstractNumId w:val="14"/>
  </w:num>
  <w:num w:numId="38" w16cid:durableId="618222554">
    <w:abstractNumId w:val="7"/>
  </w:num>
  <w:num w:numId="39" w16cid:durableId="1899588925">
    <w:abstractNumId w:val="20"/>
  </w:num>
  <w:num w:numId="40" w16cid:durableId="367947537">
    <w:abstractNumId w:val="48"/>
  </w:num>
  <w:num w:numId="41" w16cid:durableId="1346135461">
    <w:abstractNumId w:val="42"/>
  </w:num>
  <w:num w:numId="42" w16cid:durableId="1736513357">
    <w:abstractNumId w:val="12"/>
  </w:num>
  <w:num w:numId="43" w16cid:durableId="1504323764">
    <w:abstractNumId w:val="6"/>
  </w:num>
  <w:num w:numId="44" w16cid:durableId="1061556985">
    <w:abstractNumId w:val="26"/>
  </w:num>
  <w:num w:numId="45" w16cid:durableId="1961304004">
    <w:abstractNumId w:val="27"/>
  </w:num>
  <w:num w:numId="46" w16cid:durableId="2132625772">
    <w:abstractNumId w:val="40"/>
  </w:num>
  <w:num w:numId="47" w16cid:durableId="158547967">
    <w:abstractNumId w:val="43"/>
  </w:num>
  <w:num w:numId="48" w16cid:durableId="367798446">
    <w:abstractNumId w:val="18"/>
  </w:num>
  <w:num w:numId="49" w16cid:durableId="151992780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D025F"/>
    <w:rsid w:val="003E6878"/>
    <w:rsid w:val="0044556A"/>
    <w:rsid w:val="00456FEF"/>
    <w:rsid w:val="00461B7D"/>
    <w:rsid w:val="00472E2F"/>
    <w:rsid w:val="0049039F"/>
    <w:rsid w:val="004F2C3F"/>
    <w:rsid w:val="00504D90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439D"/>
    <w:rsid w:val="008D6FA0"/>
    <w:rsid w:val="008E1D79"/>
    <w:rsid w:val="008E5828"/>
    <w:rsid w:val="008F5BDE"/>
    <w:rsid w:val="00912571"/>
    <w:rsid w:val="009703D4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C02B9"/>
    <w:rsid w:val="00BE1BCA"/>
    <w:rsid w:val="00BE7542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C29"/>
    <w:rsid w:val="00E11403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2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2026-08-25T03:33:00Z</dcterms:created>
  <dcterms:modified xsi:type="dcterms:W3CDTF">2026-08-25T03:33:00Z</dcterms:modified>
</cp:coreProperties>
</file>